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Default="00C41846">
      <w:pPr>
        <w:rPr>
          <w:sz w:val="20"/>
          <w:szCs w:val="20"/>
        </w:rPr>
      </w:pPr>
    </w:p>
    <w:tbl>
      <w:tblPr>
        <w:tblpPr w:leftFromText="180" w:rightFromText="180" w:vertAnchor="page" w:horzAnchor="margin" w:tblpXSpec="center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B92C39" w:rsidRPr="00B92C39" w:rsidTr="004857EC">
        <w:trPr>
          <w:trHeight w:val="1705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3E5B" w:rsidRPr="008D1EA5" w:rsidRDefault="004857EC" w:rsidP="004857EC"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</w:t>
            </w:r>
            <w:r w:rsidR="00AE3E5B" w:rsidRPr="008D1EA5">
              <w:t xml:space="preserve">Приложение № </w:t>
            </w:r>
            <w:r w:rsidR="00E80753">
              <w:t>7</w:t>
            </w:r>
          </w:p>
          <w:p w:rsidR="00AE3E5B" w:rsidRPr="008D1EA5" w:rsidRDefault="00AE3E5B" w:rsidP="00AE3E5B">
            <w:pPr>
              <w:ind w:left="6521"/>
            </w:pPr>
            <w:r w:rsidRPr="008D1EA5">
              <w:t>к решению Думы Томского района</w:t>
            </w:r>
          </w:p>
          <w:p w:rsidR="00AE3E5B" w:rsidRPr="004857EC" w:rsidRDefault="00AE3E5B" w:rsidP="004857EC">
            <w:pPr>
              <w:ind w:left="6521"/>
            </w:pPr>
            <w:r>
              <w:t>от __________________ № ______</w:t>
            </w:r>
          </w:p>
          <w:p w:rsidR="00B92C39" w:rsidRPr="00B92C39" w:rsidRDefault="00B92C39" w:rsidP="00B92C39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690725" w:rsidRPr="00690725" w:rsidRDefault="00690725" w:rsidP="00690725">
      <w:pPr>
        <w:rPr>
          <w:lang w:eastAsia="zh-CN"/>
        </w:rPr>
      </w:pPr>
    </w:p>
    <w:p w:rsidR="00690725" w:rsidRDefault="00690725" w:rsidP="00690725">
      <w:pPr>
        <w:ind w:firstLine="540"/>
        <w:jc w:val="center"/>
      </w:pPr>
      <w:r>
        <w:t>ГРАФИЧЕСКОЕ ОПИСАНИЕ</w:t>
      </w:r>
    </w:p>
    <w:p w:rsidR="00690725" w:rsidRDefault="00690725" w:rsidP="00690725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690725" w:rsidRDefault="00690725" w:rsidP="00690725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690725" w:rsidRDefault="00690725" w:rsidP="00690725">
      <w:pPr>
        <w:ind w:firstLine="540"/>
        <w:jc w:val="center"/>
      </w:pPr>
      <w:r>
        <w:t>условиями использования территории</w:t>
      </w:r>
    </w:p>
    <w:p w:rsidR="00690725" w:rsidRPr="00EA1F42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ИС</w:t>
      </w:r>
      <w:r w:rsidRPr="00E900A2">
        <w:rPr>
          <w:spacing w:val="-4"/>
          <w:u w:val="single"/>
        </w:rPr>
        <w:t xml:space="preserve"> - </w:t>
      </w:r>
      <w:r w:rsidRPr="00E35EE0">
        <w:rPr>
          <w:u w:val="single"/>
        </w:rPr>
        <w:t>Зона инженерно-технических сооружений, сетей и коммуникаци</w:t>
      </w:r>
      <w:r>
        <w:rPr>
          <w:u w:val="single"/>
        </w:rPr>
        <w:t>й</w:t>
      </w:r>
    </w:p>
    <w:p w:rsidR="00690725" w:rsidRDefault="00690725" w:rsidP="00690725">
      <w:pPr>
        <w:autoSpaceDE w:val="0"/>
        <w:jc w:val="center"/>
        <w:rPr>
          <w:u w:val="single"/>
        </w:rPr>
      </w:pPr>
    </w:p>
    <w:p w:rsidR="00690725" w:rsidRPr="00EA1F42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690725" w:rsidRDefault="00690725" w:rsidP="009E5B5B">
      <w:pPr>
        <w:ind w:firstLine="540"/>
      </w:pPr>
      <w:r>
        <w:rPr>
          <w:noProof/>
        </w:rPr>
        <w:drawing>
          <wp:inline distT="0" distB="0" distL="0" distR="0" wp14:anchorId="59806AA3" wp14:editId="2E87E2E8">
            <wp:extent cx="6299200" cy="6287770"/>
            <wp:effectExtent l="0" t="0" r="6350" b="0"/>
            <wp:docPr id="4" name="Рисунок 4" descr="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8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25" w:rsidRDefault="00690725" w:rsidP="00690725">
      <w:pPr>
        <w:ind w:firstLine="540"/>
      </w:pPr>
    </w:p>
    <w:p w:rsidR="00690725" w:rsidRDefault="00690725" w:rsidP="009E5B5B">
      <w:pPr>
        <w:spacing w:after="200" w:line="276" w:lineRule="auto"/>
        <w:jc w:val="center"/>
      </w:pPr>
      <w:r>
        <w:t>ГРАФИЧЕСКОЕ ОПИСАНИЕ</w:t>
      </w:r>
    </w:p>
    <w:p w:rsidR="00690725" w:rsidRDefault="00690725" w:rsidP="00690725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690725" w:rsidRDefault="00690725" w:rsidP="00690725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690725" w:rsidRDefault="00690725" w:rsidP="00690725">
      <w:pPr>
        <w:ind w:firstLine="540"/>
        <w:jc w:val="center"/>
      </w:pPr>
      <w:r>
        <w:t>условиями использования территории</w:t>
      </w:r>
    </w:p>
    <w:p w:rsidR="00690725" w:rsidRPr="00EA1F42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ИС</w:t>
      </w:r>
      <w:r w:rsidRPr="00E900A2">
        <w:rPr>
          <w:spacing w:val="-4"/>
          <w:u w:val="single"/>
        </w:rPr>
        <w:t xml:space="preserve"> - </w:t>
      </w:r>
      <w:r w:rsidRPr="00E35EE0">
        <w:rPr>
          <w:u w:val="single"/>
        </w:rPr>
        <w:t>Зона инженерно-технических сооружений, сетей и коммуникаций</w:t>
      </w:r>
    </w:p>
    <w:p w:rsidR="00690725" w:rsidRDefault="00690725" w:rsidP="00690725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690725" w:rsidRDefault="00690725" w:rsidP="00690725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690725" w:rsidRDefault="00690725" w:rsidP="00690725">
      <w:pPr>
        <w:ind w:firstLine="540"/>
        <w:jc w:val="center"/>
      </w:pPr>
    </w:p>
    <w:p w:rsidR="00690725" w:rsidRDefault="00690725" w:rsidP="00690725">
      <w:pPr>
        <w:ind w:firstLine="540"/>
        <w:jc w:val="center"/>
      </w:pPr>
      <w:r>
        <w:t>Раздел 1</w:t>
      </w:r>
    </w:p>
    <w:p w:rsidR="00690725" w:rsidRDefault="00690725" w:rsidP="00690725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690725" w:rsidTr="005244F2">
        <w:tc>
          <w:tcPr>
            <w:tcW w:w="0" w:type="auto"/>
            <w:gridSpan w:val="3"/>
          </w:tcPr>
          <w:p w:rsidR="00690725" w:rsidRDefault="00690725" w:rsidP="005244F2">
            <w:pPr>
              <w:jc w:val="center"/>
            </w:pPr>
            <w:r>
              <w:t>Сведения об объекте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Описание характеристик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3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690725" w:rsidRDefault="00690725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690725" w:rsidRDefault="00690725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690725" w:rsidRDefault="00690725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690725" w:rsidRPr="009D5A34" w:rsidRDefault="00690725" w:rsidP="005244F2">
            <w:pPr>
              <w:rPr>
                <w:lang w:val="en-US"/>
              </w:rPr>
            </w:pPr>
            <w:r>
              <w:t xml:space="preserve">74095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690725" w:rsidRDefault="00690725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-</w:t>
            </w:r>
          </w:p>
        </w:tc>
      </w:tr>
    </w:tbl>
    <w:p w:rsidR="00690725" w:rsidRDefault="00690725" w:rsidP="00690725">
      <w:pPr>
        <w:ind w:firstLine="540"/>
        <w:jc w:val="center"/>
      </w:pPr>
    </w:p>
    <w:p w:rsidR="00690725" w:rsidRDefault="00690725" w:rsidP="00690725">
      <w:pPr>
        <w:ind w:firstLine="540"/>
        <w:jc w:val="center"/>
      </w:pPr>
      <w:r>
        <w:t>Раздел 2</w:t>
      </w:r>
    </w:p>
    <w:p w:rsidR="00690725" w:rsidRDefault="00690725" w:rsidP="00690725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690725" w:rsidTr="005244F2">
        <w:trPr>
          <w:cantSplit/>
          <w:jc w:val="center"/>
        </w:trPr>
        <w:tc>
          <w:tcPr>
            <w:tcW w:w="5000" w:type="pct"/>
            <w:gridSpan w:val="6"/>
          </w:tcPr>
          <w:p w:rsidR="00690725" w:rsidRDefault="00690725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690725" w:rsidRPr="00D941A0" w:rsidTr="005244F2">
        <w:trPr>
          <w:cantSplit/>
          <w:jc w:val="center"/>
        </w:trPr>
        <w:tc>
          <w:tcPr>
            <w:tcW w:w="5000" w:type="pct"/>
            <w:gridSpan w:val="6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690725" w:rsidRPr="00D941A0" w:rsidRDefault="00690725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690725" w:rsidTr="005244F2">
        <w:trPr>
          <w:cantSplit/>
          <w:jc w:val="center"/>
        </w:trPr>
        <w:tc>
          <w:tcPr>
            <w:tcW w:w="5000" w:type="pct"/>
            <w:gridSpan w:val="6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690725" w:rsidTr="005244F2">
        <w:trPr>
          <w:cantSplit/>
          <w:jc w:val="center"/>
        </w:trPr>
        <w:tc>
          <w:tcPr>
            <w:tcW w:w="73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49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8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90725" w:rsidTr="005244F2">
        <w:trPr>
          <w:cantSplit/>
          <w:jc w:val="center"/>
        </w:trPr>
        <w:tc>
          <w:tcPr>
            <w:tcW w:w="73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249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799" w:type="pct"/>
            <w:vMerge/>
          </w:tcPr>
          <w:p w:rsidR="00690725" w:rsidRDefault="00690725" w:rsidP="005244F2"/>
        </w:tc>
        <w:tc>
          <w:tcPr>
            <w:tcW w:w="78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</w:tr>
      <w:tr w:rsidR="00690725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799" w:type="pct"/>
          </w:tcPr>
          <w:p w:rsidR="00690725" w:rsidRPr="006B0DAF" w:rsidRDefault="00690725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Pr="006B0DAF" w:rsidRDefault="00690725" w:rsidP="005244F2">
            <w:pPr>
              <w:autoSpaceDE w:val="0"/>
              <w:jc w:val="center"/>
            </w:pPr>
            <w:r>
              <w:t>6</w:t>
            </w:r>
          </w:p>
        </w:tc>
      </w:tr>
      <w:tr w:rsidR="00690725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348205.10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4322088.03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348234.02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4322059.84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348185.56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4322024.91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348158.76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4322020.78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348157.74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4322052.17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348157.74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4322052.17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348156.82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4322079.85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348161.11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4322120.95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348164.40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4322118.85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348173.84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4322112.82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347699.62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4322408.74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347701.91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4322403.87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347703.21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4322401.28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347706.75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4322394.68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347710.92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4322387.53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347713.79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4322382.97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347718.55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4322375.94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347722.19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4322370.94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347726.51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4322365.39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347734.73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4322355.78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347742.96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4322347.20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347749.85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4322340.68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347757.86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4322333.90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347665.55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4322380.80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347691.31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4322426.40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347792.67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4322570.31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347797.94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4322562.58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347801.97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4322556.78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347811.08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4322545.24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347821.65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4322534.38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347829.15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4322527.47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347833.86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4322523.38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347845.04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4322513.12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lastRenderedPageBreak/>
              <w:t>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347857.97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4322503.56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347838.97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4322465.99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347829.51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4322470.81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347791.66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4322396.64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347768.82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4322351.80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347760.81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4322359.71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347757.37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4322363.33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347754.01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4322367.03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347750.15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4322371.46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347744.09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4322378.91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347741.14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4322382.79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347738.23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4322386.80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347735.51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4322390.72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347734.17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4322392.73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347724.08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4322409.54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347712.95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4322432.62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347705.03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4322450.67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347758.48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4322545.25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347780.88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4322559.67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345832.43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4322416.75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345892.68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4322403.94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345916.65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4322398.84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345916.62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4322271.43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345931.59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4322271.43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345931.59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4322271.43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345931.54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4322174.46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345916.61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4322175.44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lastRenderedPageBreak/>
              <w:t>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345811.22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4322182.36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345741.97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4322296.74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345798.72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4322331.10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345798.74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4322378.27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345832.47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4322378.27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346315.85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4322720.23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346347.47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4322667.59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346272.34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4322622.46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346240.72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4322675.09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346218.84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4322719.00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346279.23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4322754.88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346282.60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4322749.25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346294.23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4322756.22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346305.49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4322737.48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346311.89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4322726.82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346286.26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4322711.58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346282.21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4322718.09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346235.89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4322690.57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346222.34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4322713.16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346204.94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4322904.75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346228.90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4322864.93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346212.71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4322855.23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346200.40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4322848.50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346186.63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4322842.24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346173.01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4322837.32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lastRenderedPageBreak/>
              <w:t>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346158.67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4322833.33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346152.18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4322832.07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346146.95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4322831.08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346130.07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4322859.45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346134.35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4322862.04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345840.41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4323232.60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345840.41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4323193.17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345781.31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4323193.17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345781.34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4323231.04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347966.80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4322444.26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347985.57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4322438.02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347984.22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4322435.38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347979.75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4322437.62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347960.08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4322399.04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347888.34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4322435.63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347907.01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4322472.44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347925.37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4322462.16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348632.66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4321589.37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348639.63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4321585.45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348650.15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4321579.54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348641.46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4321559.86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348638.43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4321553.03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348625.41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4321559.65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348623.69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4321556.17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348602.90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4321566.79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lastRenderedPageBreak/>
              <w:t>111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348590.09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4321542.57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348585.61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4321544.78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348602.71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4321576.67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348614.50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4321598.65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348616.31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4321597.73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349154.66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4321895.45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349164.91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4321915.56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349139.90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4321928.03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349129.76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F43016" w:rsidRDefault="00690725" w:rsidP="005244F2">
            <w:pPr>
              <w:jc w:val="center"/>
              <w:rPr>
                <w:color w:val="000000"/>
                <w:sz w:val="22"/>
                <w:szCs w:val="22"/>
              </w:rPr>
            </w:pPr>
            <w:r w:rsidRPr="00F43016">
              <w:rPr>
                <w:color w:val="000000"/>
                <w:sz w:val="22"/>
                <w:szCs w:val="22"/>
              </w:rPr>
              <w:t>4321908.13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5000" w:type="pct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8D6302" w:rsidRDefault="00690725" w:rsidP="005244F2">
            <w:r>
              <w:t>3. Сведения о характерных точках части (частей) границы объекта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>
              <w:t>-</w:t>
            </w:r>
          </w:p>
        </w:tc>
      </w:tr>
    </w:tbl>
    <w:p w:rsidR="00690725" w:rsidRDefault="00690725" w:rsidP="00690725">
      <w:pPr>
        <w:keepNext/>
        <w:tabs>
          <w:tab w:val="left" w:pos="3360"/>
        </w:tabs>
      </w:pPr>
    </w:p>
    <w:p w:rsidR="00690725" w:rsidRDefault="00690725" w:rsidP="00690725">
      <w:pPr>
        <w:ind w:firstLine="540"/>
        <w:jc w:val="center"/>
        <w:rPr>
          <w:lang w:val="en-US"/>
        </w:rPr>
      </w:pPr>
      <w:r>
        <w:t>Раздел 3</w:t>
      </w:r>
    </w:p>
    <w:p w:rsidR="00690725" w:rsidRPr="00F43016" w:rsidRDefault="00690725" w:rsidP="00690725">
      <w:pPr>
        <w:ind w:firstLine="540"/>
        <w:jc w:val="center"/>
        <w:rPr>
          <w:lang w:val="en-US"/>
        </w:rPr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690725" w:rsidTr="005244F2">
        <w:trPr>
          <w:cantSplit/>
          <w:jc w:val="center"/>
        </w:trPr>
        <w:tc>
          <w:tcPr>
            <w:tcW w:w="5000" w:type="pct"/>
            <w:gridSpan w:val="9"/>
          </w:tcPr>
          <w:p w:rsidR="00690725" w:rsidRDefault="00690725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690725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690725" w:rsidRPr="00D941A0" w:rsidRDefault="00690725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690725" w:rsidTr="005244F2">
        <w:trPr>
          <w:cantSplit/>
          <w:jc w:val="center"/>
        </w:trPr>
        <w:tc>
          <w:tcPr>
            <w:tcW w:w="5000" w:type="pct"/>
            <w:gridSpan w:val="9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690725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90725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799" w:type="pct"/>
            <w:vMerge/>
          </w:tcPr>
          <w:p w:rsidR="00690725" w:rsidRDefault="00690725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</w:tr>
      <w:tr w:rsidR="00690725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690725" w:rsidRDefault="00690725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690725" w:rsidRDefault="00690725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690725" w:rsidRPr="006B0DAF" w:rsidRDefault="00690725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Pr="006B0DAF" w:rsidRDefault="00690725" w:rsidP="005244F2">
            <w:pPr>
              <w:autoSpaceDE w:val="0"/>
              <w:jc w:val="center"/>
            </w:pPr>
            <w:r>
              <w:t>8</w:t>
            </w:r>
          </w:p>
        </w:tc>
      </w:tr>
      <w:tr w:rsidR="00690725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8D6302" w:rsidRDefault="00690725" w:rsidP="005244F2">
            <w:r>
              <w:t>3. Сведения о характерных точках части (частей) границы объекта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>
              <w:t>-</w:t>
            </w:r>
          </w:p>
        </w:tc>
      </w:tr>
    </w:tbl>
    <w:p w:rsidR="00690725" w:rsidRDefault="00690725" w:rsidP="00690725">
      <w:pPr>
        <w:keepNext/>
        <w:tabs>
          <w:tab w:val="left" w:pos="3360"/>
        </w:tabs>
      </w:pPr>
    </w:p>
    <w:p w:rsidR="00690725" w:rsidRDefault="00690725" w:rsidP="00690725">
      <w:pPr>
        <w:jc w:val="center"/>
        <w:rPr>
          <w:lang w:eastAsia="zh-CN"/>
        </w:rPr>
      </w:pPr>
    </w:p>
    <w:p w:rsidR="00690725" w:rsidRDefault="00690725" w:rsidP="00690725">
      <w:pPr>
        <w:jc w:val="center"/>
        <w:rPr>
          <w:lang w:eastAsia="zh-CN"/>
        </w:rPr>
      </w:pPr>
    </w:p>
    <w:p w:rsidR="00690725" w:rsidRDefault="00690725" w:rsidP="00690725">
      <w:pPr>
        <w:jc w:val="center"/>
        <w:rPr>
          <w:lang w:eastAsia="zh-CN"/>
        </w:rPr>
      </w:pPr>
    </w:p>
    <w:p w:rsidR="00690725" w:rsidRDefault="00690725" w:rsidP="00690725">
      <w:pPr>
        <w:jc w:val="center"/>
        <w:rPr>
          <w:lang w:eastAsia="zh-CN"/>
        </w:rPr>
      </w:pPr>
    </w:p>
    <w:p w:rsidR="00690725" w:rsidRDefault="00690725" w:rsidP="00690725">
      <w:pPr>
        <w:jc w:val="center"/>
        <w:rPr>
          <w:lang w:eastAsia="zh-CN"/>
        </w:rPr>
      </w:pPr>
    </w:p>
    <w:p w:rsidR="00690725" w:rsidRDefault="00690725" w:rsidP="00690725">
      <w:pPr>
        <w:jc w:val="center"/>
        <w:rPr>
          <w:lang w:eastAsia="zh-CN"/>
        </w:rPr>
      </w:pPr>
    </w:p>
    <w:p w:rsidR="009E5B5B" w:rsidRDefault="009E5B5B" w:rsidP="00690725">
      <w:pPr>
        <w:jc w:val="center"/>
        <w:rPr>
          <w:lang w:eastAsia="zh-CN"/>
        </w:rPr>
      </w:pPr>
    </w:p>
    <w:p w:rsidR="00690725" w:rsidRDefault="00690725" w:rsidP="00690725">
      <w:pPr>
        <w:jc w:val="center"/>
        <w:rPr>
          <w:lang w:eastAsia="zh-CN"/>
        </w:rPr>
      </w:pPr>
    </w:p>
    <w:p w:rsidR="00690725" w:rsidRDefault="00690725" w:rsidP="00690725">
      <w:pPr>
        <w:ind w:firstLine="540"/>
        <w:jc w:val="center"/>
      </w:pPr>
      <w:r>
        <w:t>ГРАФИЧЕСКОЕ ОПИСАНИЕ</w:t>
      </w:r>
    </w:p>
    <w:p w:rsidR="00690725" w:rsidRDefault="00690725" w:rsidP="00690725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690725" w:rsidRDefault="00690725" w:rsidP="00690725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690725" w:rsidRDefault="00690725" w:rsidP="00690725">
      <w:pPr>
        <w:ind w:firstLine="540"/>
        <w:jc w:val="center"/>
      </w:pPr>
      <w:r>
        <w:t>условиями использования территории</w:t>
      </w:r>
    </w:p>
    <w:p w:rsidR="00690725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Т-2 - </w:t>
      </w:r>
      <w:r>
        <w:rPr>
          <w:u w:val="single"/>
        </w:rPr>
        <w:t>Зона сооружений и коммуникаций общественного и индивидуального транспорта</w:t>
      </w:r>
    </w:p>
    <w:p w:rsidR="00690725" w:rsidRDefault="00690725" w:rsidP="00690725">
      <w:pPr>
        <w:autoSpaceDE w:val="0"/>
        <w:jc w:val="center"/>
        <w:rPr>
          <w:u w:val="single"/>
        </w:rPr>
      </w:pPr>
    </w:p>
    <w:p w:rsidR="00690725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690725" w:rsidRDefault="00690725" w:rsidP="00690725">
      <w:pPr>
        <w:ind w:firstLine="540"/>
      </w:pPr>
    </w:p>
    <w:p w:rsidR="00690725" w:rsidRDefault="00690725" w:rsidP="00690725">
      <w:r>
        <w:rPr>
          <w:noProof/>
        </w:rPr>
        <w:drawing>
          <wp:inline distT="0" distB="0" distL="0" distR="0">
            <wp:extent cx="6299200" cy="6332855"/>
            <wp:effectExtent l="0" t="0" r="6350" b="0"/>
            <wp:docPr id="6" name="Рисунок 6" descr="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8" b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  <w:jc w:val="center"/>
      </w:pPr>
      <w:r>
        <w:lastRenderedPageBreak/>
        <w:t>ГРАФИЧЕСКОЕ ОПИСАНИЕ</w:t>
      </w:r>
    </w:p>
    <w:p w:rsidR="00690725" w:rsidRDefault="00690725" w:rsidP="00690725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690725" w:rsidRDefault="00690725" w:rsidP="00690725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690725" w:rsidRDefault="00690725" w:rsidP="00690725">
      <w:pPr>
        <w:ind w:firstLine="540"/>
        <w:jc w:val="center"/>
      </w:pPr>
      <w:r>
        <w:t>условиями использования территории</w:t>
      </w:r>
    </w:p>
    <w:p w:rsidR="00690725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Т-2 - </w:t>
      </w:r>
      <w:r>
        <w:rPr>
          <w:u w:val="single"/>
        </w:rPr>
        <w:t>Зона сооружений и коммуникаций общественного и индивидуального транспорта</w:t>
      </w:r>
    </w:p>
    <w:p w:rsidR="00690725" w:rsidRDefault="00690725" w:rsidP="00690725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690725" w:rsidRDefault="00690725" w:rsidP="00690725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690725" w:rsidRDefault="00690725" w:rsidP="00690725">
      <w:pPr>
        <w:ind w:firstLine="540"/>
        <w:jc w:val="center"/>
      </w:pPr>
    </w:p>
    <w:p w:rsidR="00690725" w:rsidRDefault="00690725" w:rsidP="00690725">
      <w:pPr>
        <w:ind w:firstLine="540"/>
        <w:jc w:val="center"/>
      </w:pPr>
      <w:r>
        <w:t>Раздел 1</w:t>
      </w:r>
    </w:p>
    <w:p w:rsidR="00690725" w:rsidRDefault="00690725" w:rsidP="00690725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690725" w:rsidTr="00690725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Сведения об объекте</w:t>
            </w:r>
          </w:p>
        </w:tc>
      </w:tr>
      <w:tr w:rsidR="00690725" w:rsidTr="006907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N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Характеристики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характеристик</w:t>
            </w:r>
          </w:p>
        </w:tc>
      </w:tr>
      <w:tr w:rsidR="00690725" w:rsidTr="006907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90725" w:rsidTr="006907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rPr>
                <w:lang w:eastAsia="en-US"/>
              </w:rPr>
            </w:pPr>
            <w:r>
              <w:rPr>
                <w:lang w:eastAsia="en-US"/>
              </w:rPr>
              <w:t>Местоположение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rPr>
                <w:lang w:eastAsia="en-US"/>
              </w:rPr>
            </w:pPr>
            <w:r>
              <w:rPr>
                <w:spacing w:val="-4"/>
                <w:lang w:eastAsia="en-US"/>
              </w:rPr>
              <w:t>Заречное сельское поселение Томского района Томской области</w:t>
            </w:r>
          </w:p>
        </w:tc>
      </w:tr>
      <w:tr w:rsidR="00690725" w:rsidTr="006907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rPr>
                <w:lang w:eastAsia="en-US"/>
              </w:rPr>
            </w:pPr>
            <w:r>
              <w:rPr>
                <w:lang w:eastAsia="en-US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266497 </w:t>
            </w:r>
            <w:proofErr w:type="spellStart"/>
            <w:r>
              <w:rPr>
                <w:lang w:eastAsia="en-US"/>
              </w:rPr>
              <w:t>кв.м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690725" w:rsidTr="0069072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rPr>
                <w:lang w:eastAsia="en-US"/>
              </w:rPr>
            </w:pPr>
            <w:r>
              <w:rPr>
                <w:lang w:eastAsia="en-US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690725" w:rsidRDefault="00690725" w:rsidP="00690725">
      <w:pPr>
        <w:ind w:firstLine="540"/>
        <w:jc w:val="center"/>
      </w:pPr>
    </w:p>
    <w:p w:rsidR="00690725" w:rsidRDefault="00690725" w:rsidP="00690725">
      <w:pPr>
        <w:ind w:firstLine="540"/>
        <w:jc w:val="center"/>
      </w:pPr>
      <w:r>
        <w:t>Раздел 2</w:t>
      </w:r>
    </w:p>
    <w:p w:rsidR="00690725" w:rsidRDefault="00690725" w:rsidP="00690725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690725" w:rsidTr="0069072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br w:type="page"/>
            </w:r>
            <w:r>
              <w:rPr>
                <w:lang w:eastAsia="en-US"/>
              </w:rPr>
              <w:t>Сведения о местоположении границ объекта</w:t>
            </w:r>
          </w:p>
        </w:tc>
      </w:tr>
      <w:tr w:rsidR="00690725" w:rsidTr="0069072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autoSpaceDE w:val="0"/>
              <w:spacing w:line="276" w:lineRule="auto"/>
              <w:ind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Система координат ___</w:t>
            </w:r>
            <w:proofErr w:type="gramStart"/>
            <w:r>
              <w:rPr>
                <w:u w:val="single"/>
                <w:lang w:eastAsia="en-US"/>
              </w:rPr>
              <w:t>МСК</w:t>
            </w:r>
            <w:proofErr w:type="gramEnd"/>
            <w:r>
              <w:rPr>
                <w:u w:val="single"/>
                <w:lang w:eastAsia="en-US"/>
              </w:rPr>
              <w:t xml:space="preserve"> - 70 зона 4</w:t>
            </w:r>
            <w:r>
              <w:rPr>
                <w:lang w:eastAsia="en-US"/>
              </w:rPr>
              <w:t>____________</w:t>
            </w:r>
          </w:p>
          <w:p w:rsidR="00690725" w:rsidRDefault="00690725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ind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Сведения о характерных точках границ объекта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Координаты, </w:t>
            </w:r>
            <w:proofErr w:type="gramStart"/>
            <w:r>
              <w:rPr>
                <w:lang w:eastAsia="en-US"/>
              </w:rPr>
              <w:t>м</w:t>
            </w:r>
            <w:proofErr w:type="gramEnd"/>
          </w:p>
        </w:tc>
        <w:tc>
          <w:tcPr>
            <w:tcW w:w="1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Средняя </w:t>
            </w:r>
            <w:proofErr w:type="spellStart"/>
            <w:r>
              <w:rPr>
                <w:lang w:eastAsia="en-US"/>
              </w:rPr>
              <w:t>квадратическая</w:t>
            </w:r>
            <w:proofErr w:type="spellEnd"/>
            <w:r>
              <w:rPr>
                <w:lang w:eastAsia="en-US"/>
              </w:rPr>
              <w:t xml:space="preserve"> погрешность положения характерной точки (</w:t>
            </w:r>
            <w:proofErr w:type="spellStart"/>
            <w:r>
              <w:rPr>
                <w:lang w:eastAsia="en-US"/>
              </w:rPr>
              <w:t>Mt</w:t>
            </w:r>
            <w:proofErr w:type="spellEnd"/>
            <w:r>
              <w:rPr>
                <w:lang w:eastAsia="en-US"/>
              </w:rPr>
              <w:t>), м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690725" w:rsidTr="0069072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X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346150.25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4322573.33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346150.25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4322379.85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346201.44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4322368.96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346217.32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4322366.15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346233.35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4322364.44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346249.51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4322363.82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346266.05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4322364.37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346281.61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4322365.92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346297.43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4322368.59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346312.31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4322372.07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346328.50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4322377.21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346343.62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4322383.14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346358.07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4322389.98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346372.11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4322397.85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346405.52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4322418.11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346405.52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4322418.11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346473.11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4322459.08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346357.91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4322650.54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346289.89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4322609.68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346274.02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4322600.14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346260.64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4322592.90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346246.76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4322586.75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346232.35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4322581.66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346218.17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4322577.91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346203.47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4322575.08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346187.55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4322573.34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345899.75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4322573.30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345689.75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4322573.30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345689.75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4322489.13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345704.05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4322481.65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345721.92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4322473.84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32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345740.26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4322467.66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345757.31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4322463.39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345899.75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4322433.11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345919.75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4322573.30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345919.75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4322428.86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346130.25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4322384.10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346130.25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4322573.33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345669.75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345564.27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345553.62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4322807.65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345543.35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4322805.92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345537.15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4322804.03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345532.36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4322802.56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345523.39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4322798.44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345500.31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4322786.56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345510.27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4322728.04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345604.71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4322572.23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345618.69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4322551.58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345629.85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4322537.95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345641.97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4322525.14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345655.56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4322512.91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345669.75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4322501.91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345669.75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4322700.80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55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346150.25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4322811.25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346150.25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4322710.50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346150.25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4322700.53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346150.25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4322593.45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346186.31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4322593.29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346199.99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4322594.80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346213.38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4322597.24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346226.42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4322600.75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346239.44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4322605.33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346251.93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4322610.92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346263.84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4322617.35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346347.47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4322667.59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346294.23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4322756.22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346282.16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4322776.30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346239.23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4322847.76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346223.74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4322838.53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346210.89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4322831.38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346198.46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4322825.50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346187.11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4322821.09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346179.53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4322818.49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346166.35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4322814.58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346153.74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4322811.98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345899.75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345689.75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345689.75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4322593.30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80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345899.75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4322593.30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345919.75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345919.75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4322593.30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346130.25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4322593.30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346130.25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346078.46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4323114.92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346068.27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4323108.78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346058.08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4323102.64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346048.71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4323097.66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346038.55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4323093.60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346028.03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4323090.64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346017.29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4323088.89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346006.48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4323088.30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345998.14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4323088.30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345448.95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4323088.30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345465.97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4322988.30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345476.19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4322928.30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345496.79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4322807.25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345513.17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4322815.74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345523.49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4322820.57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345533.12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4322823.82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345543.58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4322826.36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345553.66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4322827.78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345564.27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104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346115.20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346129.74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4322828.88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346144.37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4322830.55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346146.95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4322831.08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346152.18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4322832.07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346158.67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4322833.33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346173.01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4322837.32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346186.63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4322842.24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346200.40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4322848.50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346212.71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4322855.23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346228.90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4322864.93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346204.94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4322904.75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346142.26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4323008.89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346004.77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4323237.34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345840.41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4323232.60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345781.34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4323231.04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345768.56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4323230.83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345415.91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4323282.37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345445.55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345949.24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4323108.29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346006.48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4323108.30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346017.30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4323109.04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346027.91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4323111.22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346038.15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4323114.85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346047.76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4323119.77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129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346068.15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4323132.05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346019.24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4323213.31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346023.03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4323241.89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346042.43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4323242.51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346027.17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4323268.35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346033.20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4323268.55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346043.08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4323269.58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346060.20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4323241.67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346027.65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4323238.05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346490.18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4322469.45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346522.67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4322489.14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346538.34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4322463.64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346489.21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4322433.83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346387.70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4322372.22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346372.32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4322363.58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346356.86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4322356.20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346339.88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4322349.39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346322.89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4322343.96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346305.32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4322339.53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346287.87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4322336.51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346270.62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4322334.60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346252.61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4322333.84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346235.12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4322334.28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346166.89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4322353.08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346055.57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4322374.65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154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346049.10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4322370.68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345892.68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4322403.94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345832.43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4322416.75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345751.07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4322434.05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345733.31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4322438.54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345715.48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4322444.24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345698.41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4322451.26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345681.39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4322459.50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345664.74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4322469.20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345650.12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4322479.15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345635.79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4322490.31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345622.05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4322502.71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345609.18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4322516.05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345478.77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4322731.44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345383.91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4323292.13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345682.67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4323248.92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345694.68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4323247.18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345748.93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4323239.32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345765.31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4323236.93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345781.04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4323234.67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348916.47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4321887.31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348903.70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4321842.41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348890.00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4321794.30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348860.29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4321689.95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178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348899.92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4321686.52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179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348931.06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4321685.04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348948.25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4321684.69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348964.42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4321684.66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348982.23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4321684.95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349000.85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4321685.63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349031.64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4321687.59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349049.42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4321689.21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349058.27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4321690.62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349096.08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4321696.63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349120.15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4321700.46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349161.68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4321771.62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349119.75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4321795.25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349076.85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4321819.31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349033.32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4321843.73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348985.70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4321864.69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348974.32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4321868.65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348936.37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4321881.98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348755.79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4321816.75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348754.05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4321813.91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348750.24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4321804.34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348752.56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4321803.42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348723.25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4321729.86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348720.93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4321730.78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348718.02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4321723.47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348757.16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4321709.69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204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348787.29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4321700.91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348819.12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4321695.39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348819.36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4321696.12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348814.60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4321697.66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348826.63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4321734.86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348829.14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4321742.63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348833.53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4321756.19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348838.29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4321754.65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348846.62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4321780.41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348846.93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4321783.75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348844.88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4321786.60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348842.84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4321787.76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348761.65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4321817.45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348759.41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4321817.74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348797.50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4321922.91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348760.73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4321830.68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348760.34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4321828.42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348760.80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4321826.04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348762.23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4321824.18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348764.29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4321822.87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348768.26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4321821.42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348769.97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4321826.11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348839.10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4321800.84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348837.38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4321796.14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348844.34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4321793.60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229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348846.72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4321793.24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348849.11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4321793.90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348850.98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4321795.50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348852.14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4321797.48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348884.00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4321896.04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348817.64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4321914.70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348645.23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4321866.69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348644.46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4321865.21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348599.31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4321778.58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348626.59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4321763.99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348647.33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4321753.86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348676.02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4321740.40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348690.68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4321734.06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348693.98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4321741.56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348691.66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4321742.48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348723.56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4321814.97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348725.89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4321814.05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348730.02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4321823.43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348730.91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4321826.94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348729.09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4321830.03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348727.20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4321831.44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348652.52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4321867.89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348650.31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4321868.47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348647.90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4321868.23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253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348698.40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4321968.69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348652.86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4321881.32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348651.81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4321877.79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348653.64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4321874.54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348655.55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4321873.09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348658.65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4321871.58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348660.85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4321876.07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348726.82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4321843.78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348724.65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4321839.35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348729.36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4321837.05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348731.68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4321836.50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348734.04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4321836.90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348736.00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4321838.19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348737.34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4321840.08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348777.38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4321931.10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348756.41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4321939.65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348544.87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4321928.83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348542.72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4321927.78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348541.17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4321926.14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348488.40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4321844.15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348519.19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4321825.21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348537.80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4321813.85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348573.97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4321793.31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348621.91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4321877.78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348622.68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4321879.89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278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348622.46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4321883.75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348619.91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4321886.03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348549.44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4321928.07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348547.22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4321928.89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348604.96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4322025.17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348550.94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4321941.32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348550.13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4321939.26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348550.18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4321936.75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348551.10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4321934.57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348552.93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4321932.98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348556.46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4321930.87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348559.02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4321935.17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348622.28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4321897.43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348619.72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4321893.14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348624.06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4321890.56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348627.17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4321890.78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348629.38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4321891.88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348630.87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4321893.60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348679.51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4321979.35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348643.68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4321999.95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348437.41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4321997.10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299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348378.44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4321927.43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348419.84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4321891.44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348463.88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4321861.73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302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348516.01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4321937.45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348515.57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4322091.44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348446.98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4322010.38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348458.11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4322001.93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348461.13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4322005.91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348519.85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4321961.31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348516.82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4321957.33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348521.55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4321953.78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348523.65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4321952.80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348526.04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4321952.77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348528.24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4321953.60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348529.92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4321955.23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348586.91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4322037.22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348553.52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4322061.39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348515.92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4322091.12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348425.38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4322198.55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348341.47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4322137.44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348386.64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4322075.43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348438.20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4322031.02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348500.42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4322104.52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348485.44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4322119.85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348459.36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4322150.12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348445.15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4322168.91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348434.95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4322183.67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348413.68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4322214.78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348389.23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4322243.29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348386.24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4322246.78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348382.44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4322251.21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348359.16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4322273.58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348328.74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4322298.02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348317.22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4322306.99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348294.06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4322320.40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348136.56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4322400.50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348117.81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4322408.96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348099.88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4322415.43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348083.04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4322420.14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348069.74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4322423.05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348066.36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4322423.79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348061.97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4322424.29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348035.15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4322427.33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348026.62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4322428.73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348026.62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4322428.74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348010.22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4322431.43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347993.80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4322435.29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347979.29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4322440.11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347976.05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4322441.19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347966.80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4322444.26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347925.37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4322462.16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347904.16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4322474.04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351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347891.45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4322481.86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347875.26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4322492.35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347868.01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4322478.06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347794.58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4322333.16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347804.17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4322328.27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348143.70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4322155.10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348179.18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4322133.39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348208.64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4322112.85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359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348236.22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4322086.33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348313.95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4322142.63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348444.83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4322223.87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348452.28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4322212.88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348464.60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4322194.48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348480.59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4322172.48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348497.71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4322151.67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348523.92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4322125.37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348527.27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4322120.30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348580.96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4322077.97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348633.04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4322041.84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348690.28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4322007.05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348752.17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4321974.62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348809.17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4321949.07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348836.27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4321940.39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348840.57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4321939.02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348846.19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4321937.22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376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348851.20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4321935.61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348899.07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4321923.15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348904.43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4321921.70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379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348945.92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4321910.46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348996.93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4321892.49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349047.93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4321870.23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349118.53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4321830.39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349135.36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4321820.89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349192.95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4321788.45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349187.23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4321778.63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349182.15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4321769.94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349177.87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4321762.50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349130.65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4321681.69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349118.27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4321680.11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349107.47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4321678.73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349103.73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4321677.76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349080.42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4321674.99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349010.80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4321666.71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348950.92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4321662.92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348939.98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4321663.94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348920.71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4321665.44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348899.11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4321667.12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348880.16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4321668.60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348860.18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4321670.16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348840.87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4321671.58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348824.02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4321672.96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402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348807.17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4321674.07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348782.37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4321681.57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348766.77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4321686.58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348748.62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4321692.19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348729.51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4321698.11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348692.53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4321709.56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348678.01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4321715.07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348641.70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4321734.11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348624.88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4321742.94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348589.93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4321761.27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348575.22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4321769.76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348542.97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4321787.84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348523.58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4321799.14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348477.51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4321827.31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348471.52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4321831.13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348425.03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4321861.91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348406.22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4321874.89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348363.19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4321911.29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348347.90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4321924.22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348422.05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4322011.88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348368.08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4322058.43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348321.49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4322122.88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348250.86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4322071.97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348234.02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4322059.84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348205.10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4322088.03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348173.84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4322112.82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428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348164.40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4322118.85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348161.11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4322120.95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348161.92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4322128.65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348064.14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4322178.32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348005.02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4322208.35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348004.13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4322208.80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347971.33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4322225.47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347912.26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4322255.47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347757.86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4322333.90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347749.85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4322340.68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347742.96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4322347.20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347734.73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4322355.78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347726.51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4322365.39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347722.19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4322370.94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347718.55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4322375.94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347713.79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4322382.97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347710.92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4322387.53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347706.75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4322394.68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347703.21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4322401.28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347701.91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4322403.87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347699.62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4322408.74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347691.31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4322426.40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347697.44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4322437.24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347701.67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4322444.73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347705.03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4322450.67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347712.95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4322432.62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454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347724.08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4322409.54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347734.17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4322392.73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347735.51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4322390.72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347738.23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4322386.80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347741.14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4322382.79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459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347744.09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4322378.91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347750.15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4322371.46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347754.01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4322367.03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347757.37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4322363.33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347760.81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4322359.71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347768.82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4322351.80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347791.66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4322396.64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347829.51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4322470.81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347838.97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4322465.99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347857.97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4322503.56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469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347845.04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4322513.12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347833.86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4322523.38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347829.15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4322527.47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347821.65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4322534.38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347811.08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4322545.24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347801.97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4322556.78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347797.94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4322562.58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347792.67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4322570.31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347780.88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4322559.67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347758.48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4322545.25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479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347799.55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4322617.92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480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347826.39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4322644.36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347838.44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4322663.63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347869.76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4322648.69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347859.80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4322636.47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347846.84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4322620.46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347835.22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4322607.39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347827.88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4322599.85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347816.73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4322589.14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347829.53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4322570.87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347844.12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4322555.14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347860.29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4322540.86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347873.30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4322530.78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347875.10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4322529.61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347891.63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4322517.69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347921.75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4322498.88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347924.88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4322496.90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347941.59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4322488.01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347949.86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4322484.13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347959.19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4322479.75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499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347964.09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4322478.10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347971.01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4322475.02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347975.51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4322473.36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347988.13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4322468.72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348007.60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4322463.32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348012.56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4322461.95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348016.05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4322460.98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506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348042.23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4322456.80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348082.35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4322451.19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348112.31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4322443.15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348132.85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4322435.45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348152.99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4322426.11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348174.01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4322415.42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348275.74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4322363.70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348308.34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4322347.14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348322.36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4322338.37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348336.07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4322329.89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348350.18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4322319.93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348365.85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4322307.82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348380.28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4322295.58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348397.96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4322279.00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348411.12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4322265.34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348429.18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4322244.44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Картометрический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см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690725" w:rsidTr="00690725">
        <w:trPr>
          <w:cantSplit/>
          <w:jc w:val="center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690725" w:rsidRDefault="00690725" w:rsidP="00690725">
      <w:pPr>
        <w:keepNext/>
        <w:tabs>
          <w:tab w:val="left" w:pos="3360"/>
        </w:tabs>
      </w:pPr>
    </w:p>
    <w:p w:rsidR="00690725" w:rsidRDefault="00690725" w:rsidP="00690725">
      <w:pPr>
        <w:ind w:firstLine="540"/>
        <w:jc w:val="center"/>
      </w:pPr>
      <w:r>
        <w:t>Раздел 3</w:t>
      </w:r>
    </w:p>
    <w:p w:rsidR="00690725" w:rsidRDefault="00690725" w:rsidP="00690725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690725" w:rsidTr="00690725">
        <w:trPr>
          <w:cantSplit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br w:type="page"/>
            </w:r>
            <w:r>
              <w:rPr>
                <w:lang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690725" w:rsidTr="00690725">
        <w:trPr>
          <w:cantSplit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25" w:rsidRDefault="00690725">
            <w:pPr>
              <w:autoSpaceDE w:val="0"/>
              <w:spacing w:line="276" w:lineRule="auto"/>
              <w:ind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Система координат ___</w:t>
            </w:r>
            <w:proofErr w:type="gramStart"/>
            <w:r>
              <w:rPr>
                <w:u w:val="single"/>
                <w:lang w:eastAsia="en-US"/>
              </w:rPr>
              <w:t>МСК</w:t>
            </w:r>
            <w:proofErr w:type="gramEnd"/>
            <w:r>
              <w:rPr>
                <w:u w:val="single"/>
                <w:lang w:eastAsia="en-US"/>
              </w:rPr>
              <w:t xml:space="preserve"> - 70 зона 4</w:t>
            </w:r>
            <w:r>
              <w:rPr>
                <w:lang w:eastAsia="en-US"/>
              </w:rPr>
              <w:t>____________</w:t>
            </w:r>
          </w:p>
          <w:p w:rsidR="00690725" w:rsidRDefault="00690725">
            <w:pPr>
              <w:pStyle w:val="HTML"/>
              <w:shd w:val="clear" w:color="auto" w:fill="FFFFFF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ind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Сведения о характерных точках границ объекта</w:t>
            </w:r>
          </w:p>
        </w:tc>
      </w:tr>
      <w:tr w:rsidR="00690725" w:rsidTr="00690725">
        <w:trPr>
          <w:cantSplit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Существующие координаты, </w:t>
            </w:r>
            <w:proofErr w:type="gramStart"/>
            <w:r>
              <w:rPr>
                <w:lang w:eastAsia="en-US"/>
              </w:rPr>
              <w:t>м</w:t>
            </w:r>
            <w:proofErr w:type="gramEnd"/>
          </w:p>
        </w:tc>
        <w:tc>
          <w:tcPr>
            <w:tcW w:w="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Измененные (уточненные) координаты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м</w:t>
            </w:r>
          </w:p>
        </w:tc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Средняя </w:t>
            </w:r>
            <w:proofErr w:type="spellStart"/>
            <w:r>
              <w:rPr>
                <w:lang w:eastAsia="en-US"/>
              </w:rPr>
              <w:t>квадратическая</w:t>
            </w:r>
            <w:proofErr w:type="spellEnd"/>
            <w:r>
              <w:rPr>
                <w:lang w:eastAsia="en-US"/>
              </w:rPr>
              <w:t xml:space="preserve"> погрешность положения характерной точки (</w:t>
            </w:r>
            <w:proofErr w:type="spellStart"/>
            <w:r>
              <w:rPr>
                <w:lang w:eastAsia="en-US"/>
              </w:rPr>
              <w:t>Mt</w:t>
            </w:r>
            <w:proofErr w:type="spellEnd"/>
            <w:r>
              <w:rPr>
                <w:lang w:eastAsia="en-US"/>
              </w:rPr>
              <w:t>), м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690725" w:rsidTr="0069072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X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Y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X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725" w:rsidRDefault="00690725">
            <w:pPr>
              <w:rPr>
                <w:lang w:eastAsia="en-US"/>
              </w:rPr>
            </w:pPr>
          </w:p>
        </w:tc>
      </w:tr>
      <w:tr w:rsidR="00690725" w:rsidTr="00690725">
        <w:trPr>
          <w:cantSplit/>
          <w:jc w:val="center"/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725" w:rsidRDefault="00690725">
            <w:pPr>
              <w:autoSpaceDE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690725" w:rsidTr="00690725">
        <w:trPr>
          <w:cantSplit/>
          <w:jc w:val="center"/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690725" w:rsidTr="00690725">
        <w:trPr>
          <w:cantSplit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690725" w:rsidTr="00690725">
        <w:trPr>
          <w:cantSplit/>
          <w:jc w:val="center"/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690725" w:rsidRDefault="0069072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690725" w:rsidRDefault="006907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690725" w:rsidRDefault="00690725" w:rsidP="00690725">
      <w:pPr>
        <w:keepNext/>
        <w:tabs>
          <w:tab w:val="left" w:pos="3360"/>
        </w:tabs>
      </w:pPr>
    </w:p>
    <w:p w:rsidR="00690725" w:rsidRPr="00690725" w:rsidRDefault="00690725" w:rsidP="00690725">
      <w:pPr>
        <w:jc w:val="center"/>
        <w:rPr>
          <w:lang w:eastAsia="zh-CN"/>
        </w:rPr>
      </w:pPr>
    </w:p>
    <w:p w:rsidR="00690725" w:rsidRPr="00690725" w:rsidRDefault="00690725" w:rsidP="00690725">
      <w:pPr>
        <w:rPr>
          <w:lang w:eastAsia="zh-CN"/>
        </w:rPr>
      </w:pPr>
    </w:p>
    <w:p w:rsidR="00690725" w:rsidRPr="00690725" w:rsidRDefault="00690725" w:rsidP="00690725">
      <w:pPr>
        <w:rPr>
          <w:lang w:eastAsia="zh-CN"/>
        </w:rPr>
      </w:pPr>
    </w:p>
    <w:p w:rsidR="00690725" w:rsidRPr="00690725" w:rsidRDefault="00690725" w:rsidP="00690725">
      <w:pPr>
        <w:rPr>
          <w:lang w:eastAsia="zh-CN"/>
        </w:rPr>
      </w:pPr>
    </w:p>
    <w:p w:rsidR="00690725" w:rsidRPr="00690725" w:rsidRDefault="00690725" w:rsidP="00690725">
      <w:pPr>
        <w:rPr>
          <w:lang w:eastAsia="zh-CN"/>
        </w:rPr>
      </w:pPr>
    </w:p>
    <w:p w:rsidR="002A6FB0" w:rsidRDefault="002A6FB0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rPr>
          <w:lang w:eastAsia="zh-CN"/>
        </w:rPr>
      </w:pPr>
    </w:p>
    <w:p w:rsidR="00690725" w:rsidRDefault="00690725" w:rsidP="00690725">
      <w:pPr>
        <w:ind w:firstLine="540"/>
        <w:jc w:val="center"/>
      </w:pPr>
      <w:r>
        <w:t>ГРАФИЧЕСКОЕ ОПИСАНИЕ</w:t>
      </w:r>
    </w:p>
    <w:p w:rsidR="00690725" w:rsidRDefault="00690725" w:rsidP="00690725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690725" w:rsidRDefault="00690725" w:rsidP="00690725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690725" w:rsidRDefault="00690725" w:rsidP="00690725">
      <w:pPr>
        <w:ind w:firstLine="540"/>
        <w:jc w:val="center"/>
      </w:pPr>
      <w:r>
        <w:t>условиями использования территории</w:t>
      </w:r>
    </w:p>
    <w:p w:rsidR="00690725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Т-</w:t>
      </w:r>
      <w:r w:rsidRPr="00B8119D">
        <w:rPr>
          <w:spacing w:val="-4"/>
          <w:u w:val="single"/>
        </w:rPr>
        <w:t>2</w:t>
      </w:r>
      <w:r w:rsidRPr="00E900A2">
        <w:rPr>
          <w:spacing w:val="-4"/>
          <w:u w:val="single"/>
        </w:rPr>
        <w:t xml:space="preserve"> - </w:t>
      </w:r>
      <w:r w:rsidRPr="0039744F">
        <w:rPr>
          <w:u w:val="single"/>
        </w:rPr>
        <w:t>Зона сооружений и коммуникаций общественного и индивидуального транспорта</w:t>
      </w:r>
    </w:p>
    <w:p w:rsidR="00690725" w:rsidRDefault="00690725" w:rsidP="00690725">
      <w:pPr>
        <w:autoSpaceDE w:val="0"/>
        <w:jc w:val="center"/>
        <w:rPr>
          <w:u w:val="single"/>
        </w:rPr>
      </w:pPr>
    </w:p>
    <w:p w:rsidR="00690725" w:rsidRPr="00EA1F42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690725" w:rsidRDefault="00690725" w:rsidP="00690725">
      <w:pPr>
        <w:ind w:firstLine="540"/>
      </w:pPr>
    </w:p>
    <w:p w:rsidR="00690725" w:rsidRDefault="00690725" w:rsidP="00690725">
      <w:r>
        <w:rPr>
          <w:noProof/>
        </w:rPr>
        <w:drawing>
          <wp:inline distT="0" distB="0" distL="0" distR="0">
            <wp:extent cx="6299200" cy="6332855"/>
            <wp:effectExtent l="0" t="0" r="6350" b="0"/>
            <wp:docPr id="7" name="Рисунок 7" descr="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8" b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</w:pPr>
    </w:p>
    <w:p w:rsidR="00690725" w:rsidRDefault="00690725" w:rsidP="00690725">
      <w:pPr>
        <w:ind w:firstLine="540"/>
        <w:jc w:val="center"/>
      </w:pPr>
      <w:r>
        <w:lastRenderedPageBreak/>
        <w:t>ГРАФИЧЕСКОЕ ОПИСАНИЕ</w:t>
      </w:r>
    </w:p>
    <w:p w:rsidR="00690725" w:rsidRDefault="00690725" w:rsidP="00690725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690725" w:rsidRDefault="00690725" w:rsidP="00690725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690725" w:rsidRDefault="00690725" w:rsidP="00690725">
      <w:pPr>
        <w:ind w:firstLine="540"/>
        <w:jc w:val="center"/>
      </w:pPr>
      <w:r>
        <w:t>условиями использования территории</w:t>
      </w:r>
    </w:p>
    <w:p w:rsidR="00690725" w:rsidRPr="00EA1F42" w:rsidRDefault="00690725" w:rsidP="00690725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Т-</w:t>
      </w:r>
      <w:r w:rsidRPr="00B8119D">
        <w:rPr>
          <w:spacing w:val="-4"/>
          <w:u w:val="single"/>
        </w:rPr>
        <w:t>2</w:t>
      </w:r>
      <w:r w:rsidRPr="00E900A2">
        <w:rPr>
          <w:spacing w:val="-4"/>
          <w:u w:val="single"/>
        </w:rPr>
        <w:t xml:space="preserve"> - </w:t>
      </w:r>
      <w:r w:rsidRPr="0039744F">
        <w:rPr>
          <w:u w:val="single"/>
        </w:rPr>
        <w:t>Зона сооружений и коммуникаций общественного и индивидуального транспорта</w:t>
      </w:r>
    </w:p>
    <w:p w:rsidR="00690725" w:rsidRDefault="00690725" w:rsidP="00690725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690725" w:rsidRDefault="00690725" w:rsidP="00690725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690725" w:rsidRDefault="00690725" w:rsidP="00690725">
      <w:pPr>
        <w:ind w:firstLine="540"/>
        <w:jc w:val="center"/>
      </w:pPr>
    </w:p>
    <w:p w:rsidR="00690725" w:rsidRDefault="00690725" w:rsidP="00690725">
      <w:pPr>
        <w:ind w:firstLine="540"/>
        <w:jc w:val="center"/>
      </w:pPr>
      <w:r>
        <w:t>Раздел 1</w:t>
      </w:r>
    </w:p>
    <w:p w:rsidR="00690725" w:rsidRDefault="00690725" w:rsidP="00690725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690725" w:rsidTr="005244F2">
        <w:tc>
          <w:tcPr>
            <w:tcW w:w="0" w:type="auto"/>
            <w:gridSpan w:val="3"/>
          </w:tcPr>
          <w:p w:rsidR="00690725" w:rsidRDefault="00690725" w:rsidP="005244F2">
            <w:pPr>
              <w:jc w:val="center"/>
            </w:pPr>
            <w:r>
              <w:t>Сведения об объекте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Описание характеристик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3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690725" w:rsidRDefault="00690725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690725" w:rsidRDefault="00690725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690725" w:rsidRDefault="00690725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690725" w:rsidRPr="009D5A34" w:rsidRDefault="00690725" w:rsidP="005244F2">
            <w:pPr>
              <w:rPr>
                <w:lang w:val="en-US"/>
              </w:rPr>
            </w:pPr>
            <w:r>
              <w:t xml:space="preserve">266497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</w:p>
        </w:tc>
      </w:tr>
      <w:tr w:rsidR="00690725" w:rsidTr="005244F2"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690725" w:rsidRDefault="00690725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690725" w:rsidRDefault="00690725" w:rsidP="005244F2">
            <w:pPr>
              <w:jc w:val="center"/>
            </w:pPr>
            <w:r>
              <w:t>-</w:t>
            </w:r>
          </w:p>
        </w:tc>
      </w:tr>
    </w:tbl>
    <w:p w:rsidR="00690725" w:rsidRDefault="00690725" w:rsidP="00690725">
      <w:pPr>
        <w:ind w:firstLine="540"/>
        <w:jc w:val="center"/>
      </w:pPr>
    </w:p>
    <w:p w:rsidR="00690725" w:rsidRDefault="00690725" w:rsidP="00690725">
      <w:pPr>
        <w:ind w:firstLine="540"/>
        <w:jc w:val="center"/>
      </w:pPr>
      <w:r>
        <w:t>Раздел 2</w:t>
      </w:r>
    </w:p>
    <w:p w:rsidR="00690725" w:rsidRDefault="00690725" w:rsidP="00690725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690725" w:rsidTr="005244F2">
        <w:trPr>
          <w:cantSplit/>
          <w:jc w:val="center"/>
        </w:trPr>
        <w:tc>
          <w:tcPr>
            <w:tcW w:w="5000" w:type="pct"/>
            <w:gridSpan w:val="6"/>
          </w:tcPr>
          <w:p w:rsidR="00690725" w:rsidRDefault="00690725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690725" w:rsidRPr="00D941A0" w:rsidTr="005244F2">
        <w:trPr>
          <w:cantSplit/>
          <w:jc w:val="center"/>
        </w:trPr>
        <w:tc>
          <w:tcPr>
            <w:tcW w:w="5000" w:type="pct"/>
            <w:gridSpan w:val="6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690725" w:rsidRPr="00D941A0" w:rsidRDefault="00690725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690725" w:rsidTr="005244F2">
        <w:trPr>
          <w:cantSplit/>
          <w:jc w:val="center"/>
        </w:trPr>
        <w:tc>
          <w:tcPr>
            <w:tcW w:w="5000" w:type="pct"/>
            <w:gridSpan w:val="6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690725" w:rsidTr="005244F2">
        <w:trPr>
          <w:cantSplit/>
          <w:jc w:val="center"/>
        </w:trPr>
        <w:tc>
          <w:tcPr>
            <w:tcW w:w="73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49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8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90725" w:rsidTr="005244F2">
        <w:trPr>
          <w:cantSplit/>
          <w:jc w:val="center"/>
        </w:trPr>
        <w:tc>
          <w:tcPr>
            <w:tcW w:w="73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249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799" w:type="pct"/>
            <w:vMerge/>
          </w:tcPr>
          <w:p w:rsidR="00690725" w:rsidRDefault="00690725" w:rsidP="005244F2"/>
        </w:tc>
        <w:tc>
          <w:tcPr>
            <w:tcW w:w="78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</w:tr>
      <w:tr w:rsidR="00690725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799" w:type="pct"/>
          </w:tcPr>
          <w:p w:rsidR="00690725" w:rsidRPr="006B0DAF" w:rsidRDefault="00690725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Pr="006B0DAF" w:rsidRDefault="00690725" w:rsidP="005244F2">
            <w:pPr>
              <w:autoSpaceDE w:val="0"/>
              <w:jc w:val="center"/>
            </w:pPr>
            <w:r>
              <w:t>6</w:t>
            </w:r>
          </w:p>
        </w:tc>
      </w:tr>
      <w:tr w:rsidR="00690725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4322573.33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4322379.85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346201.44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</w:pPr>
            <w:r w:rsidRPr="0039744F">
              <w:rPr>
                <w:color w:val="000000"/>
              </w:rPr>
              <w:t>4322368.96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346217.32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4322366.15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346233.35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4322364.44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346249.51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4322363.82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346266.05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4322364.37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346281.61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4322365.92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346297.43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4322368.59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346312.31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4322372.07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346328.50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4322377.21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346343.62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4322383.14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346358.07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4322389.98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346372.11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4322397.85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346405.52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4322418.11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346405.52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4322418.11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346473.11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4322459.08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346357.91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4322650.54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346289.89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4322609.68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346274.02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4322600.14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346260.64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4322592.90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346246.76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4322586.75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346232.35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4322581.66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346218.17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4322577.91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346203.47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4322575.08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346187.55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4322573.34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4322489.13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345704.05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4322481.65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345721.92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4322473.84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345740.26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4322467.66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345757.31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4322463.39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4322433.11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4322428.86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4322384.10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4322573.33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345669.75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345564.27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345553.62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4322807.65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345543.35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4322805.92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345537.15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4322804.03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345532.36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4322802.56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345523.39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4322798.44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345500.31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4322786.56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345510.27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4322728.04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345604.71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4322572.23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345618.69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4322551.58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345629.85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4322537.95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345641.97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4322525.14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345655.56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4322512.91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345669.75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4322501.91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345669.75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4322700.80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4322811.25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4322710.50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4322700.53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4322593.45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346186.31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4322593.29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346199.99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4322594.80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346213.38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4322597.24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346226.42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4322600.75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346239.44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4322605.33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346251.93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4322610.92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346263.84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4322617.35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346347.47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4322667.59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346294.23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4322756.22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346282.16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4322776.30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346239.23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4322847.76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346223.74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4322838.53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346210.89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4322831.38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346198.46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4322825.50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346187.11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4322821.09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346179.53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4322818.49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346166.35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4322814.58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346153.74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4322811.98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346078.46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4323114.92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346068.27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4323108.78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346058.08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4323102.64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346048.71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4323097.66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346038.55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4323093.60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346028.03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4323090.64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346017.29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4323088.89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346006.48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345998.14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345448.95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345465.97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4322988.30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345476.19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4322928.30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345496.79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4322807.25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345513.17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4322815.74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345523.49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4322820.57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345533.12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4322823.82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345543.58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4322826.36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345553.66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4322827.78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345564.27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346115.20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346129.74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4322828.88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346144.37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4322830.55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346146.95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4322831.08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346152.18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4322832.07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346158.67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4322833.33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346173.01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4322837.32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346186.63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4322842.24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346200.40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4322848.50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346212.71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4322855.23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114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346228.90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4322864.93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346204.94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4322904.75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346142.26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4323008.89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346004.77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4323237.34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345840.41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4323232.60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345781.34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4323231.04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345768.56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4323230.83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345415.91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4323282.37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345445.55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345949.24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4323108.29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346006.48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346017.30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4323109.04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346027.91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4323111.22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346038.15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4323114.85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346047.76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4323119.77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346068.15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4323132.05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346019.24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4323213.31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346023.03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4323241.89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346042.43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4323242.51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346027.17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4323268.35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346033.20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4323268.55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346043.08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4323269.58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346060.20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4323241.67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346027.65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4323238.05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346490.18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4322469.45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346522.67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4322489.14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140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346538.34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4322463.64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346489.21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4322433.83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346387.70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4322372.22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346372.32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4322363.58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346356.86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4322356.20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346339.88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4322349.39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346322.89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4322343.96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346305.32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4322339.53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346287.87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4322336.51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346270.62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4322334.60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346252.61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4322333.84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346235.12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4322334.28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346166.89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4322353.08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346055.57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4322374.65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346049.10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4322370.68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345892.68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4322403.94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345832.43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4322416.75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345751.07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4322434.05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345733.31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4322438.54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345715.48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4322444.24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345698.41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4322451.26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345681.39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4322459.50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345664.74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4322469.20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345650.12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4322479.15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345635.79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4322490.31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345622.05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4322502.71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345609.18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4322516.05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345478.77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4322731.44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168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345383.91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4323292.13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345682.67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4323248.92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345694.68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4323247.18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345748.93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4323239.32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345765.31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4323236.93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345781.04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4323234.67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348916.47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4321887.31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348903.70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4321842.41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348890.00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4321794.30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348860.29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4321689.95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348899.92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4321686.52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348931.06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4321685.04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348948.25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4321684.69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348964.42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4321684.66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348982.23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4321684.95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349000.85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4321685.63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349031.64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4321687.59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349049.42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4321689.21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349058.27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4321690.62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349096.08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4321696.63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349120.15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4321700.46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349161.68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4321771.62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4321795.25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349076.85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4321819.31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349033.32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4321843.73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348985.70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4321864.69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348974.32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4321868.65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195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348936.37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4321881.98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348755.79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348754.05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4321813.91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348750.24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4321804.34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199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348752.56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4321803.42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348723.25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4321729.86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348720.93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4321730.78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348718.02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4321723.47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348757.16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4321709.69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348787.29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4321700.91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348819.12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4321695.39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348819.36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4321696.12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348814.60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4321697.66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348826.63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4321734.86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348829.14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4321742.63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348833.53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4321756.19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348838.29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4321754.65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348846.62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4321780.41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348846.93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4321783.75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348844.88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4321786.60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348842.84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4321787.76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348761.65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4321817.45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348759.41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4321817.74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348797.50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4321922.91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348760.73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4321830.68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348760.34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4321828.42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221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348760.80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4321826.04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348762.23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4321824.18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348764.29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4321822.87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348768.26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4321821.42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348769.97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4321826.11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348839.10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4321800.84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348837.38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4321796.14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348844.34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348846.72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4321793.24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348849.11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4321793.90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348850.98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4321795.50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348852.14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4321797.48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348884.00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4321896.04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348817.64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4321914.70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348645.23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4321866.69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348644.46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4321865.21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348599.31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4321778.58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348626.59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4321763.99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348647.33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4321753.86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348676.02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4321740.40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348690.68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4321734.06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348693.98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4321741.56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348691.66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4321742.48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348723.56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4321814.97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348725.89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4321814.05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348730.02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4321823.43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348730.91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4321826.94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248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348729.09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4321830.03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348727.20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4321831.44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348652.52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4321867.89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348650.31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4321868.47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348647.90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4321868.23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348698.40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4321968.69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348652.86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4321881.32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348651.81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4321877.79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348653.64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4321874.54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348655.55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4321873.09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348658.65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348660.85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4321876.07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348726.82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4321843.78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348724.65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4321839.35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348729.36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4321837.05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348731.68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4321836.50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348734.04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4321836.90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348736.00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4321838.19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348737.34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4321840.08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348777.38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4321931.10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348756.41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4321939.65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348544.87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4321928.83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348542.72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4321927.78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348541.17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4321926.14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348488.40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4321844.15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348519.19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4321825.21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274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348537.80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4321813.85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348573.97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4321793.31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348621.91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4321877.78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348622.68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4321879.89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348622.46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4321883.75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348619.91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4321886.03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348549.44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4321928.07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348547.22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4321928.89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348604.96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4322025.17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348550.94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4321941.32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348550.13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4321939.26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348551.10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4321934.57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348552.93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4321932.98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348556.46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4321930.87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348559.02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4321935.17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348622.28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4321897.43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348619.72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4321893.14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348624.06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4321890.56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348627.17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4321890.78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348629.38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4321891.88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348630.87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348679.51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4321979.35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348643.68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4321999.95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348437.41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4321997.10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299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348378.44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4321927.43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300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348419.84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4321891.44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348463.88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4321861.73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348516.01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4321937.45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348515.57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4322091.44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348446.98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4322010.38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348458.11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4322001.93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348461.13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4322005.91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348519.85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4321961.31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348516.82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4321957.33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348521.55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4321953.78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348523.65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4321952.80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348526.04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4321952.77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348528.24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4321953.60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348529.92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4321955.23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348586.91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4322037.22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348553.52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4322061.39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348515.92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4322091.12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348425.38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4322198.55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348341.47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4322137.44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348386.64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4322075.43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348438.20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4322031.02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348500.42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4322104.52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348485.44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4322119.85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348459.36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4322150.12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348445.15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4322168.91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348434.95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4322183.67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348413.68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4322214.78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348389.23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4322243.29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348386.24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4322246.78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348382.44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4322251.21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348359.16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4322273.58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348328.74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4322298.02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348317.22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4322306.99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348294.06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4322320.40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348136.56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4322400.50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348117.81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4322408.96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348099.88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4322415.43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348083.04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4322420.14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348069.74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4322423.05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348066.36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4322423.79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348061.97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4322424.29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348035.15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4322427.33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348026.62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4322428.73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348026.62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4322428.74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348010.22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347993.80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4322435.29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347979.29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4322440.11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347976.05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4322441.19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347966.80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4322444.26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347925.37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4322462.16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347904.16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4322474.04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347891.45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4322481.86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347875.26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4322492.35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353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347868.01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4322478.06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347794.58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4322333.16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347804.17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4322328.27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348143.70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4322155.10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348179.18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4322133.39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348208.64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4322112.85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348236.22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4322086.33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348313.95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4322142.63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348444.83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4322223.87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348452.28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4322212.88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348464.60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4322194.48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348480.59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4322172.48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348497.71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4322151.67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348523.92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4322125.37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348527.27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4322120.30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348580.96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4322077.97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348633.04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4322041.84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348690.28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4322007.05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348752.17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4321974.62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348809.17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4321949.07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348836.27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4321940.39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348840.57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4321939.02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348846.19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4321937.22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348851.20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4321935.61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348899.07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4321923.15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348904.43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4321921.70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348945.92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4321910.46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380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348996.93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4321892.49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349047.93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4321870.23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349118.53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4321830.39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349135.36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4321820.89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349192.95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4321788.45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349187.23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4321778.63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349182.15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4321769.94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349177.87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4321762.50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349130.65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4321681.69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349118.27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4321680.11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349107.47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4321678.73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349103.73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4321677.76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349080.42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4321674.99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349010.80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4321666.71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348950.92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4321662.92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348939.98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4321663.94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348920.71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4321665.44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348899.11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4321667.12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348880.16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4321668.60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348860.18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4321670.16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348840.87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4321671.58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348824.02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4321672.96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348807.17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4321674.07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348782.37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4321681.57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348766.77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4321686.58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348748.62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4321692.19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348729.51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4321698.11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348692.53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4321709.56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408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348678.01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4321715.07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348641.70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4321734.11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348624.88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4321742.94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348589.93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4321761.27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348575.22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4321769.76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348542.97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4321787.84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348523.58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4321799.14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348477.51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4321827.31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348471.52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4321831.13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348425.03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4321861.91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348406.22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4321874.89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348363.19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4321911.29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348347.90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4321924.22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348422.05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4322011.88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348368.08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4322058.43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348321.49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4322122.88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348250.86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4322071.97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348234.02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4322059.84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348205.10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4322088.03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348173.84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4322112.82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348164.40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4322118.85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348161.11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4322120.95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348161.92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4322128.65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348064.14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4322178.32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348005.02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4322208.35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348004.13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4322208.80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347971.33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4322225.47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347912.26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4322255.47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436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347757.86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4322333.90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347749.85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4322340.68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347742.96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4322347.20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347734.73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4322355.78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347726.51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4322365.39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347722.19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4322370.94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347718.55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4322375.94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347713.79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4322382.97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347710.92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4322387.53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347706.75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4322394.68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347703.21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4322401.28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347701.91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4322403.87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347699.62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4322408.74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347691.31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4322426.40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347697.44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4322437.24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347701.67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4322444.73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347705.03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4322450.67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347712.95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4322432.62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347724.08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4322409.54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347734.17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4322392.73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347735.51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4322390.72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347738.23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4322386.80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347741.14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4322382.79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347744.09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4322378.91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347750.15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4322371.46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347754.01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4322367.03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347757.37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4322363.33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347760.81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4322359.71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464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347768.82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4322351.80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347791.66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4322396.64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347829.51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4322470.81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347838.97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4322465.99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347857.97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4322503.56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347845.04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4322513.12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347833.86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4322523.38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347829.15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4322527.47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347821.65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4322534.38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347811.08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4322545.24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347801.97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4322556.78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347797.94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4322562.58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347792.67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4322570.31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347780.88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4322559.67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347758.48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4322545.25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347799.55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4322617.92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347826.39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4322644.36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347838.44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4322663.63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347869.76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4322648.69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347859.80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4322636.47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347846.84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4322620.46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347835.22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4322607.39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347827.88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4322599.85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347816.73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4322589.14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347829.53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4322570.87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347844.12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4322555.14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347860.29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4322540.86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347873.30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4322530.78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492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347875.10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4322529.61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347891.63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4322517.69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347921.75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4322498.88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347924.88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4322496.90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347941.59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4322488.01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347949.86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4322484.13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347959.19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4322479.75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347964.09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4322478.10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347971.01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4322475.02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347975.51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4322473.36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347988.13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4322468.72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348007.60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4322463.32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348012.56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4322461.95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348016.05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4322460.98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348042.23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4322456.80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348082.35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4322451.19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348112.31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4322443.15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348132.85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4322435.45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348152.99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4322426.11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348174.01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4322415.42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348275.74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4322363.70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348308.34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4322347.14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348322.36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4322338.37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348336.07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4322329.89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348350.18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4322319.93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348365.85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4322307.82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348380.28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4322295.58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348397.96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4322279.00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lastRenderedPageBreak/>
              <w:t>520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348411.12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4322265.34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521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348429.18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39744F" w:rsidRDefault="00690725" w:rsidP="005244F2">
            <w:pPr>
              <w:jc w:val="center"/>
              <w:rPr>
                <w:color w:val="000000"/>
              </w:rPr>
            </w:pPr>
            <w:r w:rsidRPr="0039744F">
              <w:rPr>
                <w:color w:val="000000"/>
              </w:rPr>
              <w:t>4322244.44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 w:rsidRPr="008D6302"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5000" w:type="pct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8D6302" w:rsidRDefault="00690725" w:rsidP="005244F2">
            <w:r>
              <w:t>3. Сведения о характерных точках части (частей) границы объекта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>
              <w:t>-</w:t>
            </w:r>
          </w:p>
        </w:tc>
      </w:tr>
    </w:tbl>
    <w:p w:rsidR="00690725" w:rsidRDefault="00690725" w:rsidP="00690725">
      <w:pPr>
        <w:keepNext/>
        <w:tabs>
          <w:tab w:val="left" w:pos="3360"/>
        </w:tabs>
      </w:pPr>
    </w:p>
    <w:p w:rsidR="00690725" w:rsidRDefault="00690725" w:rsidP="00690725">
      <w:pPr>
        <w:ind w:firstLine="540"/>
        <w:jc w:val="center"/>
      </w:pPr>
      <w:r>
        <w:t>Раздел 3</w:t>
      </w:r>
    </w:p>
    <w:p w:rsidR="00690725" w:rsidRDefault="00690725" w:rsidP="00690725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690725" w:rsidTr="005244F2">
        <w:trPr>
          <w:cantSplit/>
          <w:jc w:val="center"/>
        </w:trPr>
        <w:tc>
          <w:tcPr>
            <w:tcW w:w="5000" w:type="pct"/>
            <w:gridSpan w:val="9"/>
          </w:tcPr>
          <w:p w:rsidR="00690725" w:rsidRDefault="00690725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690725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690725" w:rsidRPr="00D941A0" w:rsidRDefault="00690725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690725" w:rsidTr="005244F2">
        <w:trPr>
          <w:cantSplit/>
          <w:jc w:val="center"/>
        </w:trPr>
        <w:tc>
          <w:tcPr>
            <w:tcW w:w="5000" w:type="pct"/>
            <w:gridSpan w:val="9"/>
          </w:tcPr>
          <w:p w:rsidR="00690725" w:rsidRDefault="00690725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690725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90725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690725" w:rsidRDefault="00690725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  <w:tc>
          <w:tcPr>
            <w:tcW w:w="799" w:type="pct"/>
            <w:vMerge/>
          </w:tcPr>
          <w:p w:rsidR="00690725" w:rsidRDefault="00690725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/>
        </w:tc>
      </w:tr>
      <w:tr w:rsidR="00690725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690725" w:rsidRDefault="00690725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690725" w:rsidRDefault="00690725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Default="00690725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690725" w:rsidRPr="006B0DAF" w:rsidRDefault="00690725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90725" w:rsidRPr="006B0DAF" w:rsidRDefault="00690725" w:rsidP="005244F2">
            <w:pPr>
              <w:autoSpaceDE w:val="0"/>
              <w:jc w:val="center"/>
            </w:pPr>
            <w:r>
              <w:t>8</w:t>
            </w:r>
          </w:p>
        </w:tc>
      </w:tr>
      <w:tr w:rsidR="00690725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690725" w:rsidRPr="009A74C3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0940EF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690725" w:rsidRPr="008D6302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8D6302" w:rsidRDefault="00690725" w:rsidP="005244F2">
            <w:r>
              <w:t>3. Сведения о характерных точках части (частей) границы объекта</w:t>
            </w:r>
          </w:p>
        </w:tc>
      </w:tr>
      <w:tr w:rsidR="00690725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690725" w:rsidRPr="009A74C3" w:rsidRDefault="00690725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E55868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690725" w:rsidRDefault="00690725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90725" w:rsidRPr="008D6302" w:rsidRDefault="00690725" w:rsidP="005244F2">
            <w:pPr>
              <w:jc w:val="center"/>
            </w:pPr>
            <w:r>
              <w:t>-</w:t>
            </w:r>
          </w:p>
        </w:tc>
      </w:tr>
    </w:tbl>
    <w:p w:rsidR="00690725" w:rsidRDefault="00690725" w:rsidP="00690725">
      <w:pPr>
        <w:keepNext/>
        <w:tabs>
          <w:tab w:val="left" w:pos="3360"/>
        </w:tabs>
      </w:pPr>
    </w:p>
    <w:p w:rsidR="00690725" w:rsidRDefault="00690725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183C7F">
      <w:pPr>
        <w:ind w:firstLine="540"/>
        <w:jc w:val="center"/>
      </w:pPr>
      <w:r>
        <w:t>ГРАФИЧЕСКОЕ ОПИСАНИЕ</w:t>
      </w:r>
    </w:p>
    <w:p w:rsidR="00183C7F" w:rsidRDefault="00183C7F" w:rsidP="00183C7F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183C7F" w:rsidRDefault="00183C7F" w:rsidP="00183C7F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183C7F" w:rsidRDefault="00183C7F" w:rsidP="00183C7F">
      <w:pPr>
        <w:ind w:firstLine="540"/>
        <w:jc w:val="center"/>
      </w:pPr>
      <w:r>
        <w:t>условиями использования территории</w:t>
      </w:r>
    </w:p>
    <w:p w:rsidR="00183C7F" w:rsidRPr="00EA1F42" w:rsidRDefault="00183C7F" w:rsidP="00183C7F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Р-</w:t>
      </w:r>
      <w:r w:rsidRPr="00B8119D">
        <w:rPr>
          <w:spacing w:val="-4"/>
          <w:u w:val="single"/>
        </w:rPr>
        <w:t>2</w:t>
      </w:r>
      <w:r w:rsidRPr="00E900A2">
        <w:rPr>
          <w:spacing w:val="-4"/>
          <w:u w:val="single"/>
        </w:rPr>
        <w:t xml:space="preserve"> - </w:t>
      </w:r>
      <w:r w:rsidRPr="00B8119D">
        <w:rPr>
          <w:u w:val="single"/>
        </w:rPr>
        <w:t>Зона размещения объектов рекреации и туризма</w:t>
      </w:r>
    </w:p>
    <w:p w:rsidR="00183C7F" w:rsidRDefault="00183C7F" w:rsidP="00183C7F">
      <w:pPr>
        <w:autoSpaceDE w:val="0"/>
        <w:jc w:val="center"/>
        <w:rPr>
          <w:u w:val="single"/>
        </w:rPr>
      </w:pPr>
    </w:p>
    <w:p w:rsidR="00183C7F" w:rsidRDefault="00183C7F" w:rsidP="00183C7F">
      <w:pPr>
        <w:autoSpaceDE w:val="0"/>
        <w:jc w:val="center"/>
        <w:rPr>
          <w:u w:val="single"/>
        </w:rPr>
      </w:pPr>
    </w:p>
    <w:p w:rsidR="00183C7F" w:rsidRPr="00EA1F42" w:rsidRDefault="00183C7F" w:rsidP="00183C7F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183C7F" w:rsidRDefault="00183C7F" w:rsidP="00183C7F">
      <w:pPr>
        <w:ind w:firstLine="540"/>
      </w:pPr>
    </w:p>
    <w:p w:rsidR="00183C7F" w:rsidRDefault="00183C7F" w:rsidP="00183C7F">
      <w:r>
        <w:rPr>
          <w:noProof/>
        </w:rPr>
        <w:drawing>
          <wp:inline distT="0" distB="0" distL="0" distR="0">
            <wp:extent cx="6299200" cy="6310630"/>
            <wp:effectExtent l="0" t="0" r="6350" b="0"/>
            <wp:docPr id="8" name="Рисунок 8" descr="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3" b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7F" w:rsidRDefault="00183C7F" w:rsidP="00183C7F">
      <w:pPr>
        <w:ind w:firstLine="540"/>
      </w:pPr>
    </w:p>
    <w:p w:rsidR="00183C7F" w:rsidRDefault="00183C7F" w:rsidP="00183C7F">
      <w:pPr>
        <w:ind w:firstLine="540"/>
      </w:pPr>
    </w:p>
    <w:p w:rsidR="00183C7F" w:rsidRDefault="00183C7F" w:rsidP="00183C7F">
      <w:pPr>
        <w:ind w:firstLine="540"/>
      </w:pPr>
    </w:p>
    <w:p w:rsidR="00183C7F" w:rsidRDefault="00183C7F" w:rsidP="009E5B5B">
      <w:pPr>
        <w:spacing w:after="200" w:line="276" w:lineRule="auto"/>
        <w:jc w:val="center"/>
      </w:pPr>
      <w:r>
        <w:br w:type="page"/>
      </w:r>
      <w:r>
        <w:lastRenderedPageBreak/>
        <w:t>ГРАФИЧЕСКОЕ ОПИСАНИЕ</w:t>
      </w:r>
    </w:p>
    <w:p w:rsidR="00183C7F" w:rsidRDefault="00183C7F" w:rsidP="00183C7F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183C7F" w:rsidRDefault="00183C7F" w:rsidP="00183C7F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183C7F" w:rsidRDefault="00183C7F" w:rsidP="00183C7F">
      <w:pPr>
        <w:ind w:firstLine="540"/>
        <w:jc w:val="center"/>
      </w:pPr>
      <w:r>
        <w:t>условиями использования территории</w:t>
      </w:r>
    </w:p>
    <w:p w:rsidR="00183C7F" w:rsidRPr="00EA1F42" w:rsidRDefault="00183C7F" w:rsidP="00183C7F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Р-</w:t>
      </w:r>
      <w:r w:rsidRPr="00B8119D">
        <w:rPr>
          <w:spacing w:val="-4"/>
          <w:u w:val="single"/>
        </w:rPr>
        <w:t>2</w:t>
      </w:r>
      <w:r w:rsidRPr="00E900A2">
        <w:rPr>
          <w:spacing w:val="-4"/>
          <w:u w:val="single"/>
        </w:rPr>
        <w:t xml:space="preserve"> - </w:t>
      </w:r>
      <w:r w:rsidRPr="00B8119D">
        <w:rPr>
          <w:u w:val="single"/>
        </w:rPr>
        <w:t>Зона размещения объектов рекреации и туризма</w:t>
      </w:r>
    </w:p>
    <w:p w:rsidR="00183C7F" w:rsidRDefault="00183C7F" w:rsidP="00183C7F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183C7F" w:rsidRDefault="00183C7F" w:rsidP="00183C7F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183C7F" w:rsidRDefault="00183C7F" w:rsidP="00183C7F">
      <w:pPr>
        <w:ind w:firstLine="540"/>
        <w:jc w:val="center"/>
      </w:pPr>
    </w:p>
    <w:p w:rsidR="00183C7F" w:rsidRDefault="00183C7F" w:rsidP="00183C7F">
      <w:pPr>
        <w:ind w:firstLine="540"/>
        <w:jc w:val="center"/>
      </w:pPr>
      <w:r>
        <w:t>Раздел 1</w:t>
      </w:r>
    </w:p>
    <w:p w:rsidR="00183C7F" w:rsidRDefault="00183C7F" w:rsidP="00183C7F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183C7F" w:rsidTr="005244F2">
        <w:tc>
          <w:tcPr>
            <w:tcW w:w="0" w:type="auto"/>
            <w:gridSpan w:val="3"/>
          </w:tcPr>
          <w:p w:rsidR="00183C7F" w:rsidRDefault="00183C7F" w:rsidP="005244F2">
            <w:pPr>
              <w:jc w:val="center"/>
            </w:pPr>
            <w:r>
              <w:t>Сведения об объекте</w:t>
            </w:r>
          </w:p>
        </w:tc>
      </w:tr>
      <w:tr w:rsidR="00183C7F" w:rsidTr="005244F2"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Описание характеристик</w:t>
            </w:r>
          </w:p>
        </w:tc>
      </w:tr>
      <w:tr w:rsidR="00183C7F" w:rsidTr="005244F2"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3</w:t>
            </w:r>
          </w:p>
        </w:tc>
      </w:tr>
      <w:tr w:rsidR="00183C7F" w:rsidTr="005244F2"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83C7F" w:rsidRDefault="00183C7F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183C7F" w:rsidRDefault="00183C7F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183C7F" w:rsidTr="005244F2"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3C7F" w:rsidRDefault="00183C7F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183C7F" w:rsidRPr="009D5A34" w:rsidRDefault="00183C7F" w:rsidP="005244F2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37773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  <w:proofErr w:type="gramEnd"/>
          </w:p>
        </w:tc>
      </w:tr>
      <w:tr w:rsidR="00183C7F" w:rsidTr="005244F2"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183C7F" w:rsidRDefault="00183C7F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183C7F" w:rsidRDefault="00183C7F" w:rsidP="005244F2">
            <w:pPr>
              <w:jc w:val="center"/>
            </w:pPr>
            <w:r>
              <w:t>-</w:t>
            </w:r>
          </w:p>
        </w:tc>
      </w:tr>
    </w:tbl>
    <w:p w:rsidR="00183C7F" w:rsidRDefault="00183C7F" w:rsidP="00183C7F">
      <w:pPr>
        <w:ind w:firstLine="540"/>
        <w:jc w:val="center"/>
      </w:pPr>
    </w:p>
    <w:p w:rsidR="00183C7F" w:rsidRDefault="00183C7F" w:rsidP="00183C7F">
      <w:pPr>
        <w:ind w:firstLine="540"/>
        <w:jc w:val="center"/>
      </w:pPr>
      <w:r>
        <w:t>Раздел 2</w:t>
      </w:r>
    </w:p>
    <w:p w:rsidR="00183C7F" w:rsidRDefault="00183C7F" w:rsidP="00183C7F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183C7F" w:rsidTr="005244F2">
        <w:trPr>
          <w:cantSplit/>
          <w:jc w:val="center"/>
        </w:trPr>
        <w:tc>
          <w:tcPr>
            <w:tcW w:w="5000" w:type="pct"/>
            <w:gridSpan w:val="6"/>
          </w:tcPr>
          <w:p w:rsidR="00183C7F" w:rsidRDefault="00183C7F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183C7F" w:rsidRPr="00D941A0" w:rsidTr="005244F2">
        <w:trPr>
          <w:cantSplit/>
          <w:jc w:val="center"/>
        </w:trPr>
        <w:tc>
          <w:tcPr>
            <w:tcW w:w="5000" w:type="pct"/>
            <w:gridSpan w:val="6"/>
          </w:tcPr>
          <w:p w:rsidR="00183C7F" w:rsidRDefault="00183C7F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183C7F" w:rsidRPr="00D941A0" w:rsidRDefault="00183C7F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183C7F" w:rsidTr="005244F2">
        <w:trPr>
          <w:cantSplit/>
          <w:jc w:val="center"/>
        </w:trPr>
        <w:tc>
          <w:tcPr>
            <w:tcW w:w="5000" w:type="pct"/>
            <w:gridSpan w:val="6"/>
          </w:tcPr>
          <w:p w:rsidR="00183C7F" w:rsidRDefault="00183C7F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183C7F" w:rsidTr="005244F2">
        <w:trPr>
          <w:cantSplit/>
          <w:jc w:val="center"/>
        </w:trPr>
        <w:tc>
          <w:tcPr>
            <w:tcW w:w="73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49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8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83C7F" w:rsidTr="005244F2">
        <w:trPr>
          <w:cantSplit/>
          <w:jc w:val="center"/>
        </w:trPr>
        <w:tc>
          <w:tcPr>
            <w:tcW w:w="73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/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249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/>
        </w:tc>
        <w:tc>
          <w:tcPr>
            <w:tcW w:w="799" w:type="pct"/>
            <w:vMerge/>
          </w:tcPr>
          <w:p w:rsidR="00183C7F" w:rsidRDefault="00183C7F" w:rsidP="005244F2"/>
        </w:tc>
        <w:tc>
          <w:tcPr>
            <w:tcW w:w="78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/>
        </w:tc>
      </w:tr>
      <w:tr w:rsidR="00183C7F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799" w:type="pct"/>
          </w:tcPr>
          <w:p w:rsidR="00183C7F" w:rsidRPr="006B0DAF" w:rsidRDefault="00183C7F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Pr="006B0DAF" w:rsidRDefault="00183C7F" w:rsidP="005244F2">
            <w:pPr>
              <w:autoSpaceDE w:val="0"/>
              <w:jc w:val="center"/>
            </w:pPr>
            <w:r>
              <w:t>6</w:t>
            </w:r>
          </w:p>
        </w:tc>
      </w:tr>
      <w:tr w:rsidR="00183C7F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346051.82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4322988.30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0940EF" w:rsidRDefault="00183C7F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183C7F" w:rsidRPr="008D6302" w:rsidRDefault="00183C7F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346080.33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4323005.46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0940EF" w:rsidRDefault="00183C7F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183C7F" w:rsidRPr="008D6302" w:rsidRDefault="00183C7F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346095.73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</w:pPr>
            <w:r w:rsidRPr="00B8119D">
              <w:rPr>
                <w:color w:val="000000"/>
              </w:rPr>
              <w:t>4322980.39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0940EF" w:rsidRDefault="00183C7F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183C7F" w:rsidRPr="008D6302" w:rsidRDefault="00183C7F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346110.88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4322955.72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E55868" w:rsidRDefault="00183C7F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183C7F" w:rsidRDefault="00183C7F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</w:pPr>
            <w:r w:rsidRPr="008D6302"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346087.14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4322941.43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E55868" w:rsidRDefault="00183C7F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183C7F" w:rsidRDefault="00183C7F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</w:pPr>
            <w:r w:rsidRPr="008D6302"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346065.32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4322928.30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E55868" w:rsidRDefault="00183C7F" w:rsidP="005244F2">
            <w:pPr>
              <w:jc w:val="center"/>
            </w:pPr>
          </w:p>
        </w:tc>
        <w:tc>
          <w:tcPr>
            <w:tcW w:w="799" w:type="pct"/>
          </w:tcPr>
          <w:p w:rsidR="00183C7F" w:rsidRDefault="00183C7F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</w:pP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345476.19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4322928.30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E55868" w:rsidRDefault="00183C7F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183C7F" w:rsidRDefault="00183C7F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</w:pPr>
            <w:r w:rsidRPr="008D6302"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345465.97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B8119D" w:rsidRDefault="00183C7F" w:rsidP="005244F2">
            <w:pPr>
              <w:jc w:val="center"/>
              <w:rPr>
                <w:color w:val="000000"/>
              </w:rPr>
            </w:pPr>
            <w:r w:rsidRPr="00B8119D">
              <w:rPr>
                <w:color w:val="000000"/>
              </w:rPr>
              <w:t>4322988.30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E55868" w:rsidRDefault="00183C7F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183C7F" w:rsidRDefault="00183C7F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</w:pPr>
            <w:r w:rsidRPr="008D6302"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5000" w:type="pct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8D6302" w:rsidRDefault="00183C7F" w:rsidP="005244F2"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E55868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183C7F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</w:pPr>
            <w:r>
              <w:t>-</w:t>
            </w:r>
          </w:p>
        </w:tc>
      </w:tr>
    </w:tbl>
    <w:p w:rsidR="00183C7F" w:rsidRDefault="00183C7F" w:rsidP="00183C7F">
      <w:pPr>
        <w:keepNext/>
        <w:tabs>
          <w:tab w:val="left" w:pos="3360"/>
        </w:tabs>
      </w:pPr>
    </w:p>
    <w:p w:rsidR="00183C7F" w:rsidRDefault="00183C7F" w:rsidP="00183C7F">
      <w:pPr>
        <w:ind w:firstLine="540"/>
        <w:jc w:val="center"/>
      </w:pPr>
      <w:r>
        <w:t>Раздел 3</w:t>
      </w:r>
    </w:p>
    <w:p w:rsidR="00183C7F" w:rsidRDefault="00183C7F" w:rsidP="00183C7F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183C7F" w:rsidTr="005244F2">
        <w:trPr>
          <w:cantSplit/>
          <w:jc w:val="center"/>
        </w:trPr>
        <w:tc>
          <w:tcPr>
            <w:tcW w:w="5000" w:type="pct"/>
            <w:gridSpan w:val="9"/>
          </w:tcPr>
          <w:p w:rsidR="00183C7F" w:rsidRDefault="00183C7F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183C7F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183C7F" w:rsidRDefault="00183C7F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183C7F" w:rsidRPr="00D941A0" w:rsidRDefault="00183C7F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183C7F" w:rsidTr="005244F2">
        <w:trPr>
          <w:cantSplit/>
          <w:jc w:val="center"/>
        </w:trPr>
        <w:tc>
          <w:tcPr>
            <w:tcW w:w="5000" w:type="pct"/>
            <w:gridSpan w:val="9"/>
          </w:tcPr>
          <w:p w:rsidR="00183C7F" w:rsidRDefault="00183C7F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183C7F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83C7F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183C7F" w:rsidRDefault="00183C7F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/>
        </w:tc>
        <w:tc>
          <w:tcPr>
            <w:tcW w:w="799" w:type="pct"/>
            <w:vMerge/>
          </w:tcPr>
          <w:p w:rsidR="00183C7F" w:rsidRDefault="00183C7F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/>
        </w:tc>
      </w:tr>
      <w:tr w:rsidR="00183C7F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183C7F" w:rsidRDefault="00183C7F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183C7F" w:rsidRDefault="00183C7F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Default="00183C7F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183C7F" w:rsidRPr="006B0DAF" w:rsidRDefault="00183C7F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3C7F" w:rsidRPr="006B0DAF" w:rsidRDefault="00183C7F" w:rsidP="005244F2">
            <w:pPr>
              <w:autoSpaceDE w:val="0"/>
              <w:jc w:val="center"/>
            </w:pPr>
            <w:r>
              <w:t>8</w:t>
            </w:r>
          </w:p>
        </w:tc>
      </w:tr>
      <w:tr w:rsidR="00183C7F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183C7F" w:rsidRPr="009A74C3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183C7F" w:rsidRPr="009A74C3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0940EF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183C7F" w:rsidRPr="008D6302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8D6302" w:rsidRDefault="00183C7F" w:rsidP="005244F2">
            <w:r>
              <w:t>3. Сведения о характерных точках части (частей) границы объекта</w:t>
            </w:r>
          </w:p>
        </w:tc>
      </w:tr>
      <w:tr w:rsidR="00183C7F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83C7F" w:rsidRPr="009A74C3" w:rsidRDefault="00183C7F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E55868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183C7F" w:rsidRDefault="00183C7F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3C7F" w:rsidRPr="008D6302" w:rsidRDefault="00183C7F" w:rsidP="005244F2">
            <w:pPr>
              <w:jc w:val="center"/>
            </w:pPr>
            <w:r>
              <w:t>-</w:t>
            </w:r>
          </w:p>
        </w:tc>
      </w:tr>
    </w:tbl>
    <w:p w:rsidR="00183C7F" w:rsidRDefault="00183C7F" w:rsidP="00183C7F">
      <w:pPr>
        <w:keepNext/>
        <w:tabs>
          <w:tab w:val="left" w:pos="3360"/>
        </w:tabs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183C7F" w:rsidRDefault="00183C7F" w:rsidP="00690725">
      <w:pPr>
        <w:rPr>
          <w:lang w:eastAsia="zh-CN"/>
        </w:rPr>
      </w:pP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Р-1</w:t>
      </w:r>
      <w:r w:rsidRPr="00E900A2">
        <w:rPr>
          <w:spacing w:val="-4"/>
          <w:u w:val="single"/>
        </w:rPr>
        <w:t xml:space="preserve"> - </w:t>
      </w:r>
      <w:r w:rsidRPr="00584217">
        <w:rPr>
          <w:u w:val="single"/>
        </w:rPr>
        <w:t>Зона зеленых насаждений общего пользования</w:t>
      </w:r>
    </w:p>
    <w:p w:rsidR="00F56FF2" w:rsidRDefault="00F56FF2" w:rsidP="00F56FF2">
      <w:pPr>
        <w:autoSpaceDE w:val="0"/>
        <w:jc w:val="center"/>
        <w:rPr>
          <w:u w:val="single"/>
        </w:rPr>
      </w:pPr>
    </w:p>
    <w:p w:rsidR="00F56FF2" w:rsidRDefault="00F56FF2" w:rsidP="00F56FF2">
      <w:pPr>
        <w:autoSpaceDE w:val="0"/>
        <w:jc w:val="center"/>
        <w:rPr>
          <w:u w:val="single"/>
        </w:rPr>
      </w:pP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F56FF2" w:rsidRDefault="00F56FF2" w:rsidP="00F56FF2">
      <w:pPr>
        <w:ind w:firstLine="540"/>
      </w:pPr>
    </w:p>
    <w:p w:rsidR="00F56FF2" w:rsidRDefault="00F56FF2" w:rsidP="00F56FF2">
      <w:r>
        <w:rPr>
          <w:noProof/>
        </w:rPr>
        <w:drawing>
          <wp:inline distT="0" distB="0" distL="0" distR="0">
            <wp:extent cx="6299200" cy="6299200"/>
            <wp:effectExtent l="0" t="0" r="6350" b="6350"/>
            <wp:docPr id="9" name="Рисунок 9" descr="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8" b="1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F2" w:rsidRDefault="00F56FF2" w:rsidP="00F56FF2">
      <w:pPr>
        <w:ind w:firstLine="540"/>
      </w:pPr>
    </w:p>
    <w:p w:rsidR="00F56FF2" w:rsidRDefault="00F56FF2" w:rsidP="00F56FF2">
      <w:pPr>
        <w:ind w:firstLine="540"/>
      </w:pPr>
    </w:p>
    <w:p w:rsidR="00F56FF2" w:rsidRDefault="00F56FF2" w:rsidP="00F56FF2">
      <w:pPr>
        <w:spacing w:after="200" w:line="276" w:lineRule="auto"/>
      </w:pPr>
      <w:r>
        <w:br w:type="page"/>
      </w: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Р-1</w:t>
      </w:r>
      <w:r w:rsidRPr="00E900A2">
        <w:rPr>
          <w:spacing w:val="-4"/>
          <w:u w:val="single"/>
        </w:rPr>
        <w:t xml:space="preserve"> - </w:t>
      </w:r>
      <w:r w:rsidRPr="00584217">
        <w:rPr>
          <w:u w:val="single"/>
        </w:rPr>
        <w:t>Зона зеленых насаждений общего пользования</w:t>
      </w:r>
    </w:p>
    <w:p w:rsidR="00F56FF2" w:rsidRDefault="00F56FF2" w:rsidP="00F56FF2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F56FF2" w:rsidRDefault="00F56FF2" w:rsidP="00F56FF2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1</w:t>
      </w:r>
    </w:p>
    <w:p w:rsidR="00F56FF2" w:rsidRDefault="00F56FF2" w:rsidP="00F56FF2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F56FF2" w:rsidTr="005244F2">
        <w:tc>
          <w:tcPr>
            <w:tcW w:w="0" w:type="auto"/>
            <w:gridSpan w:val="3"/>
          </w:tcPr>
          <w:p w:rsidR="00F56FF2" w:rsidRDefault="00F56FF2" w:rsidP="005244F2">
            <w:pPr>
              <w:jc w:val="center"/>
            </w:pPr>
            <w:r>
              <w:t>Сведения об объекте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Описание характеристик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F56FF2" w:rsidRDefault="00F56FF2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F56FF2" w:rsidRPr="009D5A34" w:rsidRDefault="00F56FF2" w:rsidP="005244F2">
            <w:pPr>
              <w:rPr>
                <w:lang w:val="en-US"/>
              </w:rPr>
            </w:pPr>
            <w:r>
              <w:t xml:space="preserve">65220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F56FF2" w:rsidRDefault="00F56FF2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2</w:t>
      </w:r>
    </w:p>
    <w:p w:rsidR="00F56FF2" w:rsidRDefault="00F56FF2" w:rsidP="00F56FF2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49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8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249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8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6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346043.05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4323269.58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346033.20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4323268.55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346027.17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</w:pPr>
            <w:r w:rsidRPr="00584217">
              <w:rPr>
                <w:color w:val="000000"/>
              </w:rPr>
              <w:t>4323268.35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345913.03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4323461.66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345932.88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4323448.85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346522.67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4322489.14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346490.18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4322469.45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346031.78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4323231.19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lastRenderedPageBreak/>
              <w:t>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346027.65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4323238.05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346060.20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4323241.67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346094.31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4323246.37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346543.62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4322499.67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346523.66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4322487.54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347828.16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4322668.54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347838.44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4322663.63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347826.39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4322644.36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347799.55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4322617.92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348740.65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4322099.30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348814.28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4322027.70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348862.18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4322014.11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348851.26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4322012.12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348838.63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4322010.96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348801.38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4322018.14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348785.53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4322022.60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348768.57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4322032.54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348737.07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4322061.31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348699.05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4322089.78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348674.48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4322097.30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348653.23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4322101.78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348640.97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4322109.61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348628.47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4322122.55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348621.52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4322137.30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348619.40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4322148.18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348619.30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4322159.90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lastRenderedPageBreak/>
              <w:t>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348584.79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4322182.79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348601.95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4322198.97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348652.48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4322159.62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348661.98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84217" w:rsidRDefault="00F56FF2" w:rsidP="005244F2">
            <w:pPr>
              <w:jc w:val="center"/>
              <w:rPr>
                <w:color w:val="000000"/>
              </w:rPr>
            </w:pPr>
            <w:r w:rsidRPr="00584217">
              <w:rPr>
                <w:color w:val="000000"/>
              </w:rPr>
              <w:t>4322123.54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F56FF2">
      <w:pPr>
        <w:ind w:firstLine="540"/>
        <w:jc w:val="center"/>
      </w:pPr>
      <w:r>
        <w:t>Раздел 3</w:t>
      </w:r>
    </w:p>
    <w:p w:rsidR="00F56FF2" w:rsidRDefault="00F56FF2" w:rsidP="00F56FF2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F56FF2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8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183C7F" w:rsidRDefault="00183C7F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F56FF2">
      <w:pPr>
        <w:ind w:firstLine="540"/>
        <w:jc w:val="center"/>
      </w:pPr>
      <w:r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О-</w:t>
      </w:r>
      <w:r w:rsidRPr="009C11ED">
        <w:rPr>
          <w:spacing w:val="-4"/>
          <w:u w:val="single"/>
        </w:rPr>
        <w:t>3</w:t>
      </w:r>
      <w:r w:rsidRPr="00E900A2">
        <w:rPr>
          <w:spacing w:val="-4"/>
          <w:u w:val="single"/>
        </w:rPr>
        <w:t xml:space="preserve"> - </w:t>
      </w:r>
      <w:r w:rsidRPr="009C11ED">
        <w:rPr>
          <w:u w:val="single"/>
        </w:rPr>
        <w:t>Зона размещения объектов образования</w:t>
      </w:r>
    </w:p>
    <w:p w:rsidR="00F56FF2" w:rsidRDefault="00F56FF2" w:rsidP="00F56FF2">
      <w:pPr>
        <w:autoSpaceDE w:val="0"/>
        <w:jc w:val="center"/>
        <w:rPr>
          <w:u w:val="single"/>
        </w:rPr>
      </w:pP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F56FF2" w:rsidRDefault="00F56FF2" w:rsidP="00F56FF2">
      <w:pPr>
        <w:autoSpaceDE w:val="0"/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6299200" cy="6276340"/>
            <wp:effectExtent l="0" t="0" r="6350" b="0"/>
            <wp:docPr id="11" name="Рисунок 11" descr="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0" b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F2" w:rsidRDefault="00F56FF2" w:rsidP="00F56FF2">
      <w:pPr>
        <w:autoSpaceDE w:val="0"/>
        <w:jc w:val="center"/>
        <w:rPr>
          <w:u w:val="single"/>
        </w:rPr>
      </w:pPr>
    </w:p>
    <w:p w:rsidR="00F56FF2" w:rsidRDefault="00F56FF2" w:rsidP="00F56FF2">
      <w:pPr>
        <w:ind w:firstLine="540"/>
      </w:pPr>
    </w:p>
    <w:p w:rsidR="00F56FF2" w:rsidRDefault="00F56FF2" w:rsidP="00F56FF2">
      <w:pPr>
        <w:ind w:firstLine="540"/>
      </w:pPr>
    </w:p>
    <w:p w:rsidR="00F56FF2" w:rsidRDefault="00F56FF2" w:rsidP="00F56FF2">
      <w:pPr>
        <w:ind w:firstLine="540"/>
      </w:pPr>
    </w:p>
    <w:p w:rsidR="00F56FF2" w:rsidRDefault="00F56FF2" w:rsidP="00F56FF2">
      <w:pPr>
        <w:ind w:firstLine="540"/>
      </w:pPr>
    </w:p>
    <w:p w:rsidR="00F56FF2" w:rsidRDefault="00F56FF2" w:rsidP="00F56FF2">
      <w:pPr>
        <w:spacing w:after="200" w:line="276" w:lineRule="auto"/>
      </w:pPr>
      <w:r>
        <w:br w:type="page"/>
      </w: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О-</w:t>
      </w:r>
      <w:r w:rsidRPr="009C11ED">
        <w:rPr>
          <w:spacing w:val="-4"/>
          <w:u w:val="single"/>
        </w:rPr>
        <w:t>3</w:t>
      </w:r>
      <w:r w:rsidRPr="00E900A2">
        <w:rPr>
          <w:spacing w:val="-4"/>
          <w:u w:val="single"/>
        </w:rPr>
        <w:t xml:space="preserve"> - </w:t>
      </w:r>
      <w:r w:rsidRPr="009C11ED">
        <w:rPr>
          <w:u w:val="single"/>
        </w:rPr>
        <w:t>Зона размещения объектов образования</w:t>
      </w:r>
    </w:p>
    <w:p w:rsidR="00F56FF2" w:rsidRDefault="00F56FF2" w:rsidP="00F56FF2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F56FF2" w:rsidRDefault="00F56FF2" w:rsidP="00F56FF2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F56FF2" w:rsidTr="005244F2">
        <w:tc>
          <w:tcPr>
            <w:tcW w:w="0" w:type="auto"/>
            <w:gridSpan w:val="3"/>
          </w:tcPr>
          <w:p w:rsidR="00F56FF2" w:rsidRDefault="00F56FF2" w:rsidP="005244F2">
            <w:pPr>
              <w:jc w:val="center"/>
            </w:pPr>
            <w:r>
              <w:t>Сведения об объекте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Описание характеристик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F56FF2" w:rsidRDefault="00F56FF2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F56FF2" w:rsidRPr="009D5A34" w:rsidRDefault="00F56FF2" w:rsidP="005244F2">
            <w:pPr>
              <w:rPr>
                <w:lang w:val="en-US"/>
              </w:rPr>
            </w:pPr>
            <w:r>
              <w:t xml:space="preserve">135907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F56FF2" w:rsidRDefault="00F56FF2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4"/>
        <w:gridCol w:w="974"/>
        <w:gridCol w:w="1074"/>
        <w:gridCol w:w="2030"/>
        <w:gridCol w:w="2169"/>
        <w:gridCol w:w="1802"/>
      </w:tblGrid>
      <w:tr w:rsidR="00F56FF2" w:rsidTr="005244F2">
        <w:trPr>
          <w:cantSplit/>
          <w:jc w:val="center"/>
        </w:trPr>
        <w:tc>
          <w:tcPr>
            <w:tcW w:w="0" w:type="auto"/>
            <w:gridSpan w:val="6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0" w:type="auto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0" w:type="auto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0" w:type="auto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0" w:type="auto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0" w:type="auto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0" w:type="auto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0" w:type="auto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0" w:type="auto"/>
            <w:vMerge/>
          </w:tcPr>
          <w:p w:rsidR="00F56FF2" w:rsidRDefault="00F56FF2" w:rsidP="005244F2"/>
        </w:tc>
        <w:tc>
          <w:tcPr>
            <w:tcW w:w="0" w:type="auto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trHeight w:val="28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6</w:t>
            </w:r>
          </w:p>
        </w:tc>
      </w:tr>
      <w:tr w:rsidR="00F56FF2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345732.41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4323236.11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color w:val="000000"/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345732.41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4323160.25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color w:val="000000"/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345732.41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4323160.12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color w:val="000000"/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345732.41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4323156.25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345732.41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4323156.12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345732.41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4323108.29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345685.61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4323108.30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345685.61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4323158.17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345685.61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4323158.46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345685.61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4323162.18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0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345685.61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4323162.46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345685.61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4323242.95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trHeight w:val="28"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345669.75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4322808.30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345669.75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4322700.80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345591.06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4322700.80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345537.15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4322804.03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345543.35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4322805.92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345553.62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4322807.65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345564.27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4322808.30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346150.25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4322811.25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346153.74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4322811.98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346165.23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4322814.35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346169.18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4322815.42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346179.53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4322818.49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346187.11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4322821.09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346195.32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4322824.28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346199.94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4322826.20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346209.07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4322830.52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346211.93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4322831.96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346223.74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4322838.53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346239.23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4322847.76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346282.16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4322776.30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346174.71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4322710.49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346150.25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4322710.50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348463.88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4321861.73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348516.01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4321937.45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348437.41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4321997.10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348378.44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4321927.43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348419.84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4321891.44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348321.49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4322122.88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348368.08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4322058.43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348397.55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4322033.01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348419.40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4322014.17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348422.05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4322011.88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348265.20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4321826.46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348254.05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4321805.54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348238.98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4321815.09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348233.70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4321816.92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348213.53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4321819.62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348208.23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4321819.25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348183.26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4321932.86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348158.77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4322020.90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348185.56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4322024.91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348225.84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4322053.94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348225.84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4322053.93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348275.55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4322189.16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348313.95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4322142.63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348236.22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4322086.33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348208.64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4322112.85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348179.18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4322133.39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348221.30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4322216.81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346289.89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4322609.68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346351.58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4322507.49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346405.52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4322418.11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346372.11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4322397.85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346358.07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4322389.98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346343.62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4322383.14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346328.50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4322377.21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346312.31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4322372.07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346297.43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4322368.59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346281.61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4322365.92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346266.05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4322364.37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346249.51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4322363.82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346233.35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4322364.44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346217.32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4322366.15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346201.44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4322368.96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346150.25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4322379.85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346150.25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4322573.33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346187.55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4322573.34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346203.47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4322575.08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346218.17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4322577.91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346232.35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4322581.66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346246.76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4322586.75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346260.64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4322592.90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346274.02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B51250" w:rsidRDefault="00F56FF2" w:rsidP="005244F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51250">
              <w:rPr>
                <w:color w:val="000000"/>
                <w:sz w:val="20"/>
                <w:szCs w:val="20"/>
              </w:rPr>
              <w:t>4322600.14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Картометрический</w:t>
            </w:r>
          </w:p>
        </w:tc>
        <w:tc>
          <w:tcPr>
            <w:tcW w:w="0" w:type="auto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16 см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B51250" w:rsidRDefault="00F56FF2" w:rsidP="005244F2">
            <w:pPr>
              <w:jc w:val="center"/>
              <w:rPr>
                <w:sz w:val="20"/>
                <w:szCs w:val="20"/>
              </w:rPr>
            </w:pPr>
            <w:r w:rsidRPr="00B51250">
              <w:rPr>
                <w:sz w:val="20"/>
                <w:szCs w:val="2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0" w:type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F56FF2">
      <w:pPr>
        <w:ind w:firstLine="540"/>
        <w:jc w:val="center"/>
      </w:pPr>
      <w:r>
        <w:t>Раздел 3</w:t>
      </w:r>
    </w:p>
    <w:p w:rsidR="00F56FF2" w:rsidRDefault="00F56FF2" w:rsidP="00F56FF2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F56FF2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8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lastRenderedPageBreak/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О-1</w:t>
      </w:r>
      <w:r w:rsidRPr="00E900A2">
        <w:rPr>
          <w:spacing w:val="-4"/>
          <w:u w:val="single"/>
        </w:rPr>
        <w:t xml:space="preserve"> - </w:t>
      </w:r>
      <w:r w:rsidRPr="00241FB7">
        <w:rPr>
          <w:u w:val="single"/>
        </w:rPr>
        <w:t xml:space="preserve">Зона </w:t>
      </w:r>
      <w:r>
        <w:rPr>
          <w:u w:val="single"/>
        </w:rPr>
        <w:t>центра</w:t>
      </w:r>
    </w:p>
    <w:p w:rsidR="00F56FF2" w:rsidRDefault="00F56FF2" w:rsidP="00F56FF2">
      <w:pPr>
        <w:ind w:firstLine="540"/>
      </w:pPr>
    </w:p>
    <w:p w:rsidR="00F56FF2" w:rsidRDefault="00F56FF2" w:rsidP="00F56FF2">
      <w:pPr>
        <w:ind w:firstLine="54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F56FF2" w:rsidRDefault="00F56FF2" w:rsidP="00F56FF2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6299200" cy="6344285"/>
            <wp:effectExtent l="0" t="0" r="6350" b="0"/>
            <wp:docPr id="12" name="Рисунок 12" descr="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4" b="1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F2" w:rsidRDefault="00F56FF2" w:rsidP="00F56FF2">
      <w:pPr>
        <w:ind w:firstLine="540"/>
        <w:jc w:val="center"/>
        <w:rPr>
          <w:u w:val="single"/>
        </w:rPr>
      </w:pPr>
    </w:p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spacing w:after="200" w:line="276" w:lineRule="auto"/>
      </w:pPr>
      <w:r>
        <w:br w:type="page"/>
      </w: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О-1</w:t>
      </w:r>
      <w:r w:rsidRPr="00E900A2">
        <w:rPr>
          <w:spacing w:val="-4"/>
          <w:u w:val="single"/>
        </w:rPr>
        <w:t xml:space="preserve"> - </w:t>
      </w:r>
      <w:r w:rsidRPr="00241FB7">
        <w:rPr>
          <w:u w:val="single"/>
        </w:rPr>
        <w:t xml:space="preserve">Зона </w:t>
      </w:r>
      <w:r>
        <w:rPr>
          <w:u w:val="single"/>
        </w:rPr>
        <w:t>центра</w:t>
      </w:r>
    </w:p>
    <w:p w:rsidR="00F56FF2" w:rsidRDefault="00F56FF2" w:rsidP="00F56FF2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F56FF2" w:rsidRDefault="00F56FF2" w:rsidP="00F56FF2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1</w:t>
      </w:r>
    </w:p>
    <w:p w:rsidR="00F56FF2" w:rsidRDefault="00F56FF2" w:rsidP="00F56FF2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F56FF2" w:rsidTr="005244F2">
        <w:tc>
          <w:tcPr>
            <w:tcW w:w="0" w:type="auto"/>
            <w:gridSpan w:val="3"/>
          </w:tcPr>
          <w:p w:rsidR="00F56FF2" w:rsidRDefault="00F56FF2" w:rsidP="005244F2">
            <w:pPr>
              <w:jc w:val="center"/>
            </w:pPr>
            <w:r>
              <w:t>Сведения об объекте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Описание характеристик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F56FF2" w:rsidRDefault="00F56FF2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F56FF2" w:rsidRPr="009D5A34" w:rsidRDefault="00F56FF2" w:rsidP="005244F2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734984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  <w:proofErr w:type="gramEnd"/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F56FF2" w:rsidRDefault="00F56FF2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2</w:t>
      </w:r>
    </w:p>
    <w:p w:rsidR="00F56FF2" w:rsidRDefault="00F56FF2" w:rsidP="00F56FF2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49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8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249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8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6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346970.52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4322690.48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346961.61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4322704.86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346950.75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</w:pPr>
            <w:r w:rsidRPr="00600C46">
              <w:rPr>
                <w:color w:val="000000"/>
                <w:sz w:val="22"/>
                <w:szCs w:val="22"/>
              </w:rPr>
              <w:t>4322697.87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346959.82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4322683.79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347061.34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4322740.83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347097.38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4322698.62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347132.27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4322670.56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347158.66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4322655.03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347175.39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4322647.00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347199.11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4322636.82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347347.26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4322573.24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347407.32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4322543.40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347399.65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4322546.54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347393.58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4322548.52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347387.23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4322550.18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347379.65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4322551.71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347372.60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4322552.92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347352.54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4322554.89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347331.58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4322556.39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347319.99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347302.13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4322557.59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347291.90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4322558.02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347279.96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4322558.52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347267.23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4322559.01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347256.61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4322559.42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347239.37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4322559.91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347226.45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4322560.20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347219.91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4322560.37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347213.09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4322560.52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347206.62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4322560.66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347200.07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4322560.82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347193.14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4322560.99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347187.33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4322561.15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347165.42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4322561.60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347149.02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4322563.06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347130.41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4322564.74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347119.02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4322567.92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347104.89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4322572.02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347091.85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4322577.02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347079.48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4322582.79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347064.80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4322590.53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347056.33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4322595.23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347044.93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4322601.54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347037.30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4322605.64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347030.81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4322608.91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347024.14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4322612.09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347017.89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4322614.70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347006.80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4322618.06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347000.47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4322619.81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346996.90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4322620.72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346985.13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4322623.31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346973.84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4322625.10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346960.24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4322626.35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346945.47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4322626.71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346930.77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4322626.57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346922.41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4322626.23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346913.84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4322625.69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346905.33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4322624.82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346901.59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4322624.31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346897.77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4322623.73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346893.48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4322623.00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346888.82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4322622.08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346883.93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4322621.02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346880.61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4322620.20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346870.10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4322617.45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346860.24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4322614.40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346846.91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4322607.72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346815.32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4322583.85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346805.22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4322545.77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346800.94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4322508.92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346611.56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4322344.49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346602.38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4322359.42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346602.39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4322359.43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346539.54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4322461.70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346921.94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4322693.96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347043.53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4322767.68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346529.22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4322751.32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346644.11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4322560.59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346560.73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4322510.04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346327.14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4322898.22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346339.88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4322905.72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346353.98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4322911.14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346368.75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4322914.15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346383.47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4322914.75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346398.31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4322912.89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346412.58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4322908.60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346425.97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4322902.05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346438.15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4322893.32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346443.62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4322888.29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346452.43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4322877.97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346463.16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4322860.99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345832.43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345832.47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4322378.27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345798.74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4322378.27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345798.72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4322331.10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345741.97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4322296.74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345609.18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4322516.05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345622.05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4322502.71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345635.79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4322490.31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345650.12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4322479.15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345664.74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4322469.20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345681.39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4322459.50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345698.41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4322451.26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345715.48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4322444.24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345733.31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4322438.54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345751.07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4322434.05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346101.97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4322257.71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346060.83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4322193.57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346011.19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4322167.64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345943.34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4322173.68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345931.54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4322174.46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345931.59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4322271.43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345916.62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4322271.43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345916.65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4322398.84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346049.10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4322370.68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346022.79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4322354.54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346064.13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4322314.13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4322433.11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4322489.13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345704.05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4322481.65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345721.92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4322473.84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345740.26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4322467.66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345757.31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4322463.39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4322384.10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4322573.33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4322428.86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346130.25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345899.75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4322593.30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346473.11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4322459.08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346405.52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4322418.11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346351.58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4322507.49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141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346289.89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4322609.68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346357.91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4322650.54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345669.75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4322700.80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345669.75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4322501.91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345655.56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4322512.91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345641.97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4322525.14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345629.85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4322537.95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345618.69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345604.71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4322572.23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345510.27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4322728.04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345500.31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4322786.56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345523.39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4322798.44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345532.36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4322802.56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345537.15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4322804.03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345591.06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4322700.80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346282.16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4322776.30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346294.23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4322756.22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346282.60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4322749.25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346279.23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4322754.88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346218.84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4322719.00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346222.34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4322713.16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346235.89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4322690.57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346282.21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4322718.09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346286.26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4322711.58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346311.89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4322726.82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346315.85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4322720.23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167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346240.72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4322675.09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346272.34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4322622.46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346263.84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4322617.35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346251.93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4322610.92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346239.44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4322605.33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346226.42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4322600.75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346213.38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4322597.24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346199.99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4322594.80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346186.31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4322593.29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4322593.45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4322700.53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346150.25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4322710.50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346174.71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4322710.49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346065.32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346087.14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4322941.43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346110.88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4322955.72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346095.73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4322980.39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346080.33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4323005.46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346051.82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345465.97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345448.95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345998.14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346006.48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4323088.30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346017.29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4323088.89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346028.03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4323090.64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346038.55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4323093.60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346048.71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4323097.66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194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346058.08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4323102.64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346068.27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4323108.78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346078.46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4323114.92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346142.26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4323008.89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346204.94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4322904.75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346134.35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4322862.04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346130.07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4322859.45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346146.95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4322831.08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346144.37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4322830.55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346129.74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4322828.88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346115.20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345564.27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345553.66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4322827.78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345543.58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4322826.36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345533.12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4322823.82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345523.49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4322820.57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345513.17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4322815.74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345496.79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4322807.25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345476.19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4322928.30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345685.61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4323242.95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345685.61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4323162.46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345685.61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4323158.46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345685.61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345445.55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345415.91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4323282.37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346004.77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4323237.34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220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346019.24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4323213.31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346068.15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4323132.05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346047.76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4323119.77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346038.15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4323114.85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346027.91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4323111.22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346017.30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4323109.04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346006.48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4323108.30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345949.24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4323108.29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345732.41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4323108.29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345732.41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4323156.12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345732.41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4323160.12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345732.41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4323236.11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345768.56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4323230.83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345781.34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4323231.04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345781.31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4323193.17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345840.41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4323193.17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345840.41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4323232.60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348438.20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4322031.02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348386.64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4322075.43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348341.47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4322137.44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348425.38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4322198.55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348434.95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4322183.67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348445.15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4322168.91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348459.36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4322150.12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348485.44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4322119.85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348500.42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4322104.52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246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348069.94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4322382.42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348065.64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4322384.61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348064.54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4322382.45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348057.07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4322385.98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348055.14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4322384.98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348023.17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4322401.24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348015.52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4322410.53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348017.02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4322413.48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348013.97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4322415.03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348021.83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4322429.52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348035.15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4322427.33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348066.36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4322423.79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348083.04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4322420.14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348088.40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4322418.64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348069.94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4322382.42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348065.64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4322384.61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348064.54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4322382.45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348057.07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4322385.98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348055.14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4322384.98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348023.17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4322401.24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348015.52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4322410.53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348017.02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4322413.48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348013.97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4322415.03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348021.83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4322429.52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348035.15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4322427.33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348066.36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4322423.79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348083.04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4322420.14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273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348088.40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4322418.64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349107.81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4321944.04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349133.32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4321931.33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349123.51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4321912.09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349129.76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4321908.13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349154.66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4321895.45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349230.61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4321852.97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349193.00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4321788.43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349135.36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4321820.89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349118.53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4321830.39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349047.93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4321870.23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348996.93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4321892.49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348945.92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4321910.46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348904.43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4321921.70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348899.07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4321923.15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348851.20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4321935.61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348846.19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4321937.22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348840.57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4321939.02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348836.84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4321940.21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348833.84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4321941.17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348809.17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4321949.07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348752.17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4321974.62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348690.28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4322007.05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348633.04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4322041.84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348580.96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4322077.97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348527.27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4322120.30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348523.92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4322125.37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300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348497.71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4322151.67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348480.59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4322172.48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348464.60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4322194.48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348452.28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4322212.88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348444.83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4322223.87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348429.18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4322244.44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348411.12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4322265.34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348397.96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4322279.00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348380.28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4322295.58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348365.85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4322307.82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348350.18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4322319.93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348336.07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4322329.89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348322.36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4322338.37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348308.34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4322347.14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348275.74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4322363.70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348174.01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4322415.42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348152.99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4322426.11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348132.85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4322435.45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348112.31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4322443.15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348082.35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4322451.19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348042.23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4322456.80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348016.05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4322460.98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348012.56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4322461.95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348007.60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4322463.32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347988.13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4322468.72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347975.51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4322473.36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347971.01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4322475.02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347964.09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4322478.10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328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347959.19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4322479.75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347949.86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4322484.13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347941.59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4322488.01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347924.88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4322496.90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347921.75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4322498.88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347891.63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4322517.69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347875.10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4322529.61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347873.30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4322530.78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347860.29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4322540.86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347844.12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4322555.14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347829.53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4322570.87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347816.73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4322589.14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347827.88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4322599.85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347835.22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4322607.39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347846.84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4322620.46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347859.80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4322636.47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347869.76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4322648.69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347898.96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4322634.76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348012.13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4322577.87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348096.09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4322523.36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348222.97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4322456.67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348321.57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4322416.40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348395.07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4322382.18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348562.51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4322288.98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348560.17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4322231.51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348601.95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4322198.97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348584.79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4322182.79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348619.30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4322159.90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lastRenderedPageBreak/>
              <w:t>356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348619.40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4322148.18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348621.52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4322137.30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348628.47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4322122.55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348640.97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4322109.61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348653.23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4322101.78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348674.48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4322097.30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348699.05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4322089.78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348737.07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4322061.31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348768.57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4322032.54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348785.53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4322022.60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348801.38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4322018.14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348838.63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4322010.96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348851.26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4322012.12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348862.45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4322014.16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348878.70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4322009.55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348923.15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4321996.94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348928.59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4322013.60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348934.28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4322036.63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348964.86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4322028.34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348982.72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4322021.43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349015.24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4322000.88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349029.78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4321986.31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349047.43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4321963.85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349058.65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4321941.79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349035.09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4321933.70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349037.13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4321925.79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349054.01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600C46" w:rsidRDefault="00F56FF2" w:rsidP="005244F2">
            <w:pPr>
              <w:jc w:val="center"/>
              <w:rPr>
                <w:color w:val="000000"/>
              </w:rPr>
            </w:pPr>
            <w:r w:rsidRPr="00600C46">
              <w:rPr>
                <w:color w:val="000000"/>
                <w:sz w:val="22"/>
                <w:szCs w:val="22"/>
              </w:rPr>
              <w:t>4321930.15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F56FF2">
      <w:pPr>
        <w:ind w:firstLine="540"/>
        <w:jc w:val="center"/>
      </w:pPr>
      <w:r>
        <w:t>Раздел 3</w:t>
      </w:r>
    </w:p>
    <w:p w:rsidR="00F56FF2" w:rsidRDefault="00F56FF2" w:rsidP="00F56FF2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F56FF2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8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</w:t>
      </w:r>
      <w:r w:rsidRPr="00E900A2">
        <w:rPr>
          <w:spacing w:val="-4"/>
          <w:u w:val="single"/>
        </w:rPr>
        <w:t>Ж-</w:t>
      </w:r>
      <w:r>
        <w:rPr>
          <w:spacing w:val="-4"/>
          <w:u w:val="single"/>
        </w:rPr>
        <w:t>3</w:t>
      </w:r>
      <w:r w:rsidRPr="00E900A2">
        <w:rPr>
          <w:spacing w:val="-4"/>
          <w:u w:val="single"/>
        </w:rPr>
        <w:t xml:space="preserve"> - </w:t>
      </w:r>
      <w:r w:rsidRPr="00241FB7">
        <w:rPr>
          <w:u w:val="single"/>
        </w:rPr>
        <w:t>Зона малоэтажной жилой застройки с земельными участками для ведения личного подсобного хозяйства</w:t>
      </w:r>
    </w:p>
    <w:p w:rsidR="00F56FF2" w:rsidRDefault="00F56FF2" w:rsidP="00F56FF2">
      <w:pPr>
        <w:autoSpaceDE w:val="0"/>
        <w:jc w:val="center"/>
        <w:rPr>
          <w:u w:val="single"/>
        </w:rPr>
      </w:pPr>
    </w:p>
    <w:p w:rsidR="00F56FF2" w:rsidRDefault="00F56FF2" w:rsidP="00F56FF2">
      <w:pPr>
        <w:autoSpaceDE w:val="0"/>
        <w:jc w:val="center"/>
        <w:rPr>
          <w:u w:val="single"/>
        </w:rPr>
      </w:pP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F56FF2" w:rsidRDefault="00F56FF2" w:rsidP="00F56FF2">
      <w:pPr>
        <w:pStyle w:val="Standard"/>
        <w:ind w:right="851" w:firstLine="0"/>
      </w:pPr>
      <w:r>
        <w:rPr>
          <w:noProof/>
          <w:lang w:eastAsia="ru-RU"/>
        </w:rPr>
        <w:drawing>
          <wp:inline distT="0" distB="0" distL="0" distR="0">
            <wp:extent cx="6299200" cy="6299200"/>
            <wp:effectExtent l="0" t="0" r="6350" b="6350"/>
            <wp:docPr id="13" name="Рисунок 13" descr="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8" b="1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F2" w:rsidRDefault="00F56FF2" w:rsidP="00F56FF2">
      <w:pPr>
        <w:ind w:firstLine="540"/>
      </w:pPr>
    </w:p>
    <w:p w:rsidR="00F56FF2" w:rsidRDefault="00F56FF2" w:rsidP="00F56FF2">
      <w:pPr>
        <w:spacing w:after="200" w:line="276" w:lineRule="auto"/>
      </w:pPr>
      <w:r>
        <w:br w:type="page"/>
      </w: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</w:t>
      </w:r>
      <w:r w:rsidRPr="00E900A2">
        <w:rPr>
          <w:spacing w:val="-4"/>
          <w:u w:val="single"/>
        </w:rPr>
        <w:t>Ж-</w:t>
      </w:r>
      <w:r>
        <w:rPr>
          <w:spacing w:val="-4"/>
          <w:u w:val="single"/>
        </w:rPr>
        <w:t>3</w:t>
      </w:r>
      <w:r w:rsidRPr="00E900A2">
        <w:rPr>
          <w:spacing w:val="-4"/>
          <w:u w:val="single"/>
        </w:rPr>
        <w:t xml:space="preserve"> - </w:t>
      </w:r>
      <w:r w:rsidRPr="00241FB7">
        <w:rPr>
          <w:u w:val="single"/>
        </w:rPr>
        <w:t>Зона малоэтажной жилой застройки с земельными участками для ведения личного подсобного хозяйства</w:t>
      </w:r>
    </w:p>
    <w:p w:rsidR="00F56FF2" w:rsidRDefault="00F56FF2" w:rsidP="00F56FF2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F56FF2" w:rsidRDefault="00F56FF2" w:rsidP="00F56FF2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1</w:t>
      </w:r>
    </w:p>
    <w:p w:rsidR="00F56FF2" w:rsidRDefault="00F56FF2" w:rsidP="00F56FF2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F56FF2" w:rsidTr="005244F2">
        <w:tc>
          <w:tcPr>
            <w:tcW w:w="0" w:type="auto"/>
            <w:gridSpan w:val="3"/>
          </w:tcPr>
          <w:p w:rsidR="00F56FF2" w:rsidRDefault="00F56FF2" w:rsidP="005244F2">
            <w:pPr>
              <w:jc w:val="center"/>
            </w:pPr>
            <w:r>
              <w:t>Сведения об объекте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Описание характеристик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F56FF2" w:rsidRDefault="00F56FF2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F56FF2" w:rsidRPr="009D5A34" w:rsidRDefault="00F56FF2" w:rsidP="005244F2">
            <w:pPr>
              <w:rPr>
                <w:lang w:val="en-US"/>
              </w:rPr>
            </w:pPr>
            <w:r>
              <w:t xml:space="preserve">125531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F56FF2" w:rsidRDefault="00F56FF2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2</w:t>
      </w:r>
    </w:p>
    <w:p w:rsidR="00F56FF2" w:rsidRDefault="00F56FF2" w:rsidP="00F56FF2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49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8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249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8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6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348406.22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4321874.89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348425.03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4321861.91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348471.52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</w:pPr>
            <w:r w:rsidRPr="00D41910">
              <w:rPr>
                <w:color w:val="000000"/>
              </w:rPr>
              <w:t>4321831.13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348396.97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4321715.29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348375.62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4321731.09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348357.01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4321744.85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348335.59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4321760.70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348314.17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4321776.55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lastRenderedPageBreak/>
              <w:t>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348295.56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4321790.32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348274.19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4321806.13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348363.19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4321911.29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348920.71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4321665.44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348939.98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4321663.94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348950.92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4321662.92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349010.80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4321666.71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349080.42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4321674.99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349103.73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4321677.76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349107.47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4321678.73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349118.27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4321680.11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349130.65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4321681.69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349088.12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4321608.81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349031.60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4321511.86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349016.07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4321508.73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349013.30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4321509.60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348979.28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4321508.13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348976.02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4321506.78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348968.52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4321502.34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348939.18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4321505.29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348924.34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4321506.78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348905.90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4321509.57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348892.33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4321511.62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348873.87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4321514.41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348855.18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4321517.24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348845.43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4321518.71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348827.34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4321520.73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lastRenderedPageBreak/>
              <w:t>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348813.37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4321522.30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348806.44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4321523.07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348789.63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4321525.84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348778.20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4321527.72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348774.32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4321528.20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348757.63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4321529.68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348748.04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4321530.45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348740.07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4321531.15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348732.60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4321531.77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348722.93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4321533.76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348713.38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4321535.71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348695.66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4321540.83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348684.12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4321544.08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348669.86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4321549.25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348662.50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4321551.88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348653.67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4321555.06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348646.95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4321557.48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348641.46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4321559.86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348650.15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4321579.54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348639.63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4321585.45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348632.66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4321589.37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348616.31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4321597.73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348614.50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4321598.65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348602.71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4321576.67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348598.20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4321578.63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348596.54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4321579.52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348589.68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4321583.17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348581.41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4321587.58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lastRenderedPageBreak/>
              <w:t>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348574.91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4321591.05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348574.56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4321591.25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348562.22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4321598.35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348549.90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4321605.45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348543.22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4321609.27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348535.56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4321613.68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348530.57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4321616.55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348528.32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4321617.69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348526.07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4321618.83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348519.69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4321621.69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348505.38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4321628.11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348516.35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4321648.53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348511.00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4321651.44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348499.79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4321630.92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348494.14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4321633.89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348481.42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4321641.36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348462.34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4321652.56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348460.22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4321653.81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348443.75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4321664.66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348438.32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4321668.24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348431.42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4321672.02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348424.33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4321675.24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348408.39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4321682.46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348403.35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4321689.12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348395.37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4321697.61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348403.71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4321712.82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348477.51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4321827.31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348523.58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4321799.14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lastRenderedPageBreak/>
              <w:t>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348542.97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4321787.84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348575.22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4321769.76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348589.93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4321761.27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348624.88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4321742.94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348641.70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4321734.11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348678.01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4321715.07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348692.53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4321709.56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348729.51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4321698.11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348748.62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4321692.19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348766.77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4321686.58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348782.37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4321681.57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348807.17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4321674.07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348824.02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4321672.96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348840.87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348860.18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4321670.16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348880.16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4321668.60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108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348899.11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D41910" w:rsidRDefault="00F56FF2" w:rsidP="005244F2">
            <w:pPr>
              <w:jc w:val="center"/>
              <w:rPr>
                <w:color w:val="000000"/>
              </w:rPr>
            </w:pPr>
            <w:r w:rsidRPr="00D41910">
              <w:rPr>
                <w:color w:val="000000"/>
              </w:rPr>
              <w:t>4321667.12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F56FF2">
      <w:pPr>
        <w:ind w:firstLine="540"/>
        <w:jc w:val="center"/>
      </w:pPr>
      <w:r>
        <w:t>Раздел 3</w:t>
      </w:r>
    </w:p>
    <w:p w:rsidR="00F56FF2" w:rsidRDefault="00F56FF2" w:rsidP="00F56FF2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F56FF2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8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lastRenderedPageBreak/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9E5B5B" w:rsidRDefault="009E5B5B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F56FF2">
      <w:pPr>
        <w:ind w:firstLine="540"/>
        <w:jc w:val="center"/>
      </w:pPr>
      <w:r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</w:t>
      </w:r>
      <w:r w:rsidRPr="00E900A2">
        <w:rPr>
          <w:spacing w:val="-4"/>
          <w:u w:val="single"/>
        </w:rPr>
        <w:t xml:space="preserve">Ж-2 - </w:t>
      </w:r>
      <w:r w:rsidRPr="00140B6C">
        <w:rPr>
          <w:u w:val="single"/>
        </w:rPr>
        <w:t>Зона застройки малоэтажными  многоквартирными жилыми домами в 1-4 этажа</w:t>
      </w:r>
    </w:p>
    <w:p w:rsidR="00F56FF2" w:rsidRDefault="00F56FF2" w:rsidP="00F56FF2">
      <w:pPr>
        <w:autoSpaceDE w:val="0"/>
        <w:jc w:val="center"/>
        <w:rPr>
          <w:u w:val="single"/>
        </w:rPr>
      </w:pP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ПЛАН ГРАНИЦ ЗЕМЛЕУСТРОЙСТВА. ОБЗОРНАЯ СХЕМА</w:t>
      </w:r>
    </w:p>
    <w:p w:rsidR="00F56FF2" w:rsidRDefault="00F56FF2" w:rsidP="00F56FF2">
      <w:pPr>
        <w:ind w:left="5387"/>
        <w:jc w:val="both"/>
        <w:rPr>
          <w:spacing w:val="-4"/>
        </w:rPr>
      </w:pPr>
    </w:p>
    <w:p w:rsidR="00F56FF2" w:rsidRDefault="00F56FF2" w:rsidP="00F56FF2">
      <w:pPr>
        <w:pStyle w:val="Standard"/>
        <w:ind w:right="851" w:firstLine="0"/>
      </w:pPr>
      <w:r>
        <w:rPr>
          <w:noProof/>
          <w:lang w:eastAsia="ru-RU"/>
        </w:rPr>
        <w:drawing>
          <wp:inline distT="0" distB="0" distL="0" distR="0">
            <wp:extent cx="6299200" cy="6355715"/>
            <wp:effectExtent l="0" t="0" r="6350" b="6985"/>
            <wp:docPr id="14" name="Рисунок 14" descr="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b="1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F2" w:rsidRDefault="00F56FF2" w:rsidP="00F56FF2">
      <w:pPr>
        <w:ind w:firstLine="540"/>
      </w:pPr>
    </w:p>
    <w:p w:rsidR="00F56FF2" w:rsidRDefault="00F56FF2" w:rsidP="00F56FF2">
      <w:pPr>
        <w:spacing w:after="200" w:line="276" w:lineRule="auto"/>
      </w:pPr>
      <w:r>
        <w:br w:type="page"/>
      </w:r>
    </w:p>
    <w:p w:rsidR="00F56FF2" w:rsidRDefault="00F56FF2" w:rsidP="00F56FF2">
      <w:pPr>
        <w:ind w:firstLine="540"/>
        <w:jc w:val="center"/>
      </w:pPr>
      <w:r>
        <w:lastRenderedPageBreak/>
        <w:t>ГРАФИЧЕСКОЕ ОПИСАНИЕ</w:t>
      </w:r>
    </w:p>
    <w:p w:rsidR="00F56FF2" w:rsidRDefault="00F56FF2" w:rsidP="00F56FF2">
      <w:pPr>
        <w:ind w:firstLine="540"/>
        <w:jc w:val="center"/>
      </w:pPr>
      <w:r>
        <w:t>местоположения границ населенных пунктов, территориальных</w:t>
      </w:r>
    </w:p>
    <w:p w:rsidR="00F56FF2" w:rsidRDefault="00F56FF2" w:rsidP="00F56FF2">
      <w:pPr>
        <w:ind w:firstLine="540"/>
        <w:jc w:val="center"/>
      </w:pPr>
      <w:r>
        <w:t xml:space="preserve">зон, особо охраняемых природных территорий, зон с </w:t>
      </w:r>
      <w:proofErr w:type="gramStart"/>
      <w:r>
        <w:t>особыми</w:t>
      </w:r>
      <w:proofErr w:type="gramEnd"/>
    </w:p>
    <w:p w:rsidR="00F56FF2" w:rsidRDefault="00F56FF2" w:rsidP="00F56FF2">
      <w:pPr>
        <w:ind w:firstLine="540"/>
        <w:jc w:val="center"/>
      </w:pPr>
      <w:r>
        <w:t>условиями использования территории</w:t>
      </w:r>
    </w:p>
    <w:p w:rsidR="00F56FF2" w:rsidRPr="00EA1F42" w:rsidRDefault="00F56FF2" w:rsidP="00F56FF2">
      <w:pPr>
        <w:autoSpaceDE w:val="0"/>
        <w:jc w:val="center"/>
        <w:rPr>
          <w:u w:val="single"/>
        </w:rPr>
      </w:pPr>
      <w:r>
        <w:rPr>
          <w:u w:val="single"/>
        </w:rPr>
        <w:t>Территориальная зона</w:t>
      </w:r>
      <w:r>
        <w:rPr>
          <w:spacing w:val="-4"/>
          <w:u w:val="single"/>
        </w:rPr>
        <w:t xml:space="preserve"> </w:t>
      </w:r>
      <w:r w:rsidRPr="00E900A2">
        <w:rPr>
          <w:spacing w:val="-4"/>
          <w:u w:val="single"/>
        </w:rPr>
        <w:t xml:space="preserve">Ж-2 - </w:t>
      </w:r>
      <w:r w:rsidRPr="00140B6C">
        <w:rPr>
          <w:u w:val="single"/>
        </w:rPr>
        <w:t>Зона застройки малоэтажными  многоквартирными жилыми домами в 1-4 этажа</w:t>
      </w:r>
    </w:p>
    <w:p w:rsidR="00F56FF2" w:rsidRDefault="00F56FF2" w:rsidP="00F56FF2">
      <w:pPr>
        <w:ind w:firstLine="540"/>
        <w:jc w:val="center"/>
      </w:pPr>
      <w:proofErr w:type="gramStart"/>
      <w:r>
        <w:t>(наименование объекта, местоположение границ</w:t>
      </w:r>
      <w:proofErr w:type="gramEnd"/>
    </w:p>
    <w:p w:rsidR="00F56FF2" w:rsidRDefault="00F56FF2" w:rsidP="00F56FF2">
      <w:pPr>
        <w:ind w:firstLine="540"/>
        <w:jc w:val="center"/>
      </w:pPr>
      <w:proofErr w:type="gramStart"/>
      <w:r>
        <w:t>которого</w:t>
      </w:r>
      <w:proofErr w:type="gramEnd"/>
      <w:r>
        <w:t xml:space="preserve"> описано (далее - объект)</w:t>
      </w:r>
    </w:p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1</w:t>
      </w:r>
    </w:p>
    <w:p w:rsidR="00F56FF2" w:rsidRDefault="00F56FF2" w:rsidP="00F56FF2">
      <w:pPr>
        <w:ind w:firstLine="540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"/>
        <w:gridCol w:w="5216"/>
        <w:gridCol w:w="4036"/>
      </w:tblGrid>
      <w:tr w:rsidR="00F56FF2" w:rsidTr="005244F2">
        <w:tc>
          <w:tcPr>
            <w:tcW w:w="0" w:type="auto"/>
            <w:gridSpan w:val="3"/>
          </w:tcPr>
          <w:p w:rsidR="00F56FF2" w:rsidRDefault="00F56FF2" w:rsidP="005244F2">
            <w:pPr>
              <w:jc w:val="center"/>
            </w:pPr>
            <w:r>
              <w:t>Сведения об объекте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Описание характеристик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F56FF2" w:rsidRDefault="00F56FF2" w:rsidP="005244F2">
            <w:r>
              <w:t>Местоположение объекта</w:t>
            </w:r>
          </w:p>
        </w:tc>
        <w:tc>
          <w:tcPr>
            <w:tcW w:w="0" w:type="auto"/>
          </w:tcPr>
          <w:p w:rsidR="00F56FF2" w:rsidRDefault="00F56FF2" w:rsidP="005244F2">
            <w:r>
              <w:rPr>
                <w:spacing w:val="-4"/>
              </w:rPr>
              <w:t>Заречное сельское</w:t>
            </w:r>
            <w:r w:rsidRPr="00EA1F42">
              <w:rPr>
                <w:spacing w:val="-4"/>
              </w:rPr>
              <w:t xml:space="preserve"> поселени</w:t>
            </w:r>
            <w:r>
              <w:rPr>
                <w:spacing w:val="-4"/>
              </w:rPr>
              <w:t>е</w:t>
            </w:r>
            <w:r w:rsidRPr="00EA1F42">
              <w:rPr>
                <w:spacing w:val="-4"/>
              </w:rPr>
              <w:t xml:space="preserve"> </w:t>
            </w:r>
            <w:r>
              <w:rPr>
                <w:spacing w:val="-4"/>
              </w:rPr>
              <w:t>Томского</w:t>
            </w:r>
            <w:r w:rsidRPr="00EA1F42">
              <w:rPr>
                <w:spacing w:val="-4"/>
              </w:rPr>
              <w:t xml:space="preserve"> района Томской области</w:t>
            </w:r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F56FF2" w:rsidRDefault="00F56FF2" w:rsidP="005244F2">
            <w:pPr>
              <w:autoSpaceDE w:val="0"/>
            </w:pPr>
            <w:r w:rsidRPr="00E16D98">
              <w:t>Площадь объекта +/- величина погрешности определения площади</w:t>
            </w:r>
            <w:r>
              <w:t xml:space="preserve"> </w:t>
            </w:r>
            <w:r w:rsidRPr="00E16D98">
              <w:t>(P +/- Дельта P)</w:t>
            </w:r>
          </w:p>
        </w:tc>
        <w:tc>
          <w:tcPr>
            <w:tcW w:w="0" w:type="auto"/>
          </w:tcPr>
          <w:p w:rsidR="00F56FF2" w:rsidRPr="009D5A34" w:rsidRDefault="00F56FF2" w:rsidP="005244F2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251659</w:t>
            </w:r>
            <w:r>
              <w:t xml:space="preserve"> </w:t>
            </w:r>
            <w:proofErr w:type="spellStart"/>
            <w:r>
              <w:t>кв.м</w:t>
            </w:r>
            <w:proofErr w:type="spellEnd"/>
            <w:r w:rsidRPr="009D5A34">
              <w:t>.</w:t>
            </w:r>
            <w:proofErr w:type="gramEnd"/>
          </w:p>
        </w:tc>
      </w:tr>
      <w:tr w:rsidR="00F56FF2" w:rsidTr="005244F2"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F56FF2" w:rsidRDefault="00F56FF2" w:rsidP="005244F2">
            <w:r>
              <w:t>Иные характеристики объекта</w:t>
            </w:r>
          </w:p>
        </w:tc>
        <w:tc>
          <w:tcPr>
            <w:tcW w:w="0" w:type="auto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ind w:firstLine="540"/>
        <w:jc w:val="center"/>
      </w:pPr>
    </w:p>
    <w:p w:rsidR="00F56FF2" w:rsidRDefault="00F56FF2" w:rsidP="00F56FF2">
      <w:pPr>
        <w:ind w:firstLine="540"/>
        <w:jc w:val="center"/>
      </w:pPr>
      <w:r>
        <w:t>Раздел 2</w:t>
      </w:r>
    </w:p>
    <w:p w:rsidR="00F56FF2" w:rsidRDefault="00F56FF2" w:rsidP="00F56FF2">
      <w:pPr>
        <w:ind w:firstLine="540"/>
        <w:jc w:val="center"/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1506"/>
        <w:gridCol w:w="1276"/>
        <w:gridCol w:w="2437"/>
        <w:gridCol w:w="1606"/>
        <w:gridCol w:w="1523"/>
      </w:tblGrid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6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432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249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8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249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8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6</w:t>
            </w:r>
          </w:p>
        </w:tc>
      </w:tr>
      <w:tr w:rsidR="00F56FF2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348842.84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4321787.76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348844.88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4321786.60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348846.22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</w:pPr>
            <w:r w:rsidRPr="0055452A">
              <w:rPr>
                <w:color w:val="000000"/>
              </w:rPr>
              <w:t>4321784.74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348846.83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4321782.65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348846.62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4321780.41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348838.29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4321754.65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348833.53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4321756.19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348829.14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4321742.63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>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348826.63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4321734.86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348814.60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4321697.66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348819.36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4321696.12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348819.12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4321695.39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348787.29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4321700.91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348757.16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4321709.69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348718.02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4321723.47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348720.93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4321730.78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348723.25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4321729.86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348752.56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4321803.42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348750.24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4321804.34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348754.05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4321813.91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348755.29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4321815.94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348756.99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4321817.08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348759.41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4321817.74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348761.65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4321817.45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348553.52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4322061.39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348573.84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4322046.68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348586.91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4322037.22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348529.92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4321955.23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348528.24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4321953.60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348526.04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4321952.77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348523.65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4321952.80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348521.55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4321953.78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348516.82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4321957.33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348519.85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4321961.31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348461.13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4322005.91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>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348458.11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4322001.93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348446.98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4322010.38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348515.55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4322091.41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348643.68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4321999.95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348679.51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4321979.35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348630.87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348629.38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4321891.88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348627.17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4321890.78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348624.93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4321890.62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348622.95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4321891.22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348619.72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4321893.14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348622.28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4321897.43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348559.02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4321935.17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348556.46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4321930.87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348552.93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4321932.98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348551.10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4321934.57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348550.18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4321936.75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348550.13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4321939.26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348550.94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4321941.32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348604.96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4322025.17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348619.91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4321886.03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348621.60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4321884.52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348622.53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4321882.49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348622.68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4321879.89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348621.91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4321877.78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348573.97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4321793.31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>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348537.80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4321813.85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348519.19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4321825.21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348488.40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4321844.15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348541.17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4321926.14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348542.72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4321927.78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348544.87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4321928.83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348547.22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4321928.89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348549.44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4321928.07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348727.20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4321831.44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348729.09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4321830.03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348730.26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4321828.04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348730.60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4321825.72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348730.02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4321823.43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348725.89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4321814.05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348723.56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4321814.97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348691.66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4321742.48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348693.98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4321741.56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348690.68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4321734.06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348676.02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4321740.40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348647.33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4321753.86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348626.59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4321763.99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348599.31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4321778.58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348644.46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4321865.21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348645.87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4321867.06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348647.90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4321868.23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348650.31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4321868.47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348652.52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4321867.89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348756.41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4321939.65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348777.38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4321931.10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348737.34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4321840.08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348736.00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4321838.19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348734.04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4321836.90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348731.68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4321836.50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348729.36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4321837.05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348724.65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4321839.35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348726.82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4321843.78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348660.85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4321876.07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348658.65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4321871.58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348655.55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4321873.09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348653.64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4321874.54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348652.45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4321876.65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348652.17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4321879.00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348652.86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4321881.32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348698.40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4321968.69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348884.00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4321896.04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348852.14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4321797.48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348850.98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4321795.50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348849.11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4321793.90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348846.72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4321793.24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348844.34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4321793.60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348837.38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4321796.14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348839.10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4321800.84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348769.97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4321826.11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>115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348768.26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4321821.42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348764.29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4321822.87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348762.23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4321824.18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348760.80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4321826.04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119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348760.34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4321828.42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348760.73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4321830.68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348797.50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4321922.91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348817.64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4321914.70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348294.06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4322320.40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348317.22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4322306.99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348328.74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4322298.02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348359.16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4322273.58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348382.44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4322251.21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348386.24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4322246.78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129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348389.23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4322243.29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348413.68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4322214.78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348313.95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4322142.63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348275.55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4322189.16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348221.30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4322216.81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348179.18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4322133.39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348143.70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4322155.10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347804.17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4322328.27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347794.58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4322333.16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347868.01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4322478.06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139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347875.26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4322492.35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347891.45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4322481.86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347904.16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4322474.04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>142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347907.01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4322472.44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347888.34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4322435.63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347960.08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4322399.04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347979.75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4322437.62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347984.22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4322435.38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347985.57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4322438.02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347993.80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4322435.29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149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348010.22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4322431.43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348021.83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4322429.52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348013.97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4322415.03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348017.02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4322413.48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348015.52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4322410.53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348023.17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4322401.24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348055.14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4322384.98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348057.07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4322385.98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348064.54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4322382.45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348065.64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4322384.61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159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348069.94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4322382.42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348088.40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4322418.64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348099.88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4322415.43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348117.81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4322408.96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348136.56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4322400.50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346538.34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4322463.64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346602.38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4322359.42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346602.38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4322359.42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346611.56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4322344.49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168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346561.85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4322304.66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>169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346467.55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4322193.87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346439.50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4322169.91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346411.02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4322164.42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346391.99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4322179.26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346353.16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4322233.98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346352.78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4322248.11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346360.96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4322271.40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346372.64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4322293.01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346369.20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4322307.91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346336.91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4322317.03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179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346248.04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4322330.72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346235.11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4322334.28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346252.61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4322333.84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346270.62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4322334.60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346287.87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4322336.51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346305.32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4322339.53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346322.89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4322343.96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346339.88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4322349.39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346356.86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4322356.20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346372.32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4322363.58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189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346387.70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4322372.22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346489.21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4322433.83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 xml:space="preserve"> 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348974.32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4321868.65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348985.70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4321864.69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349033.32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4321843.73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349076.85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4321819.31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349119.75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4321795.25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lastRenderedPageBreak/>
              <w:t>196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349145.25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4321780.88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349161.68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4321771.62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349120.15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4321700.46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199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349096.08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4321696.63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349058.27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4321690.62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349049.42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4321689.21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349031.64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4321687.59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349000.85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4321685.63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204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348982.23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4321684.95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205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348964.42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4321684.66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206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348948.25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4321684.69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207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348931.06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4321685.04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208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348899.92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4321686.52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209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348860.29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4321689.95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210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348890.00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4321794.30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211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348903.70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4321842.41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212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348916.47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4321887.31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213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348936.37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55452A" w:rsidRDefault="00F56FF2" w:rsidP="005244F2">
            <w:pPr>
              <w:jc w:val="center"/>
              <w:rPr>
                <w:color w:val="000000"/>
              </w:rPr>
            </w:pPr>
            <w:r w:rsidRPr="0055452A">
              <w:rPr>
                <w:color w:val="000000"/>
              </w:rPr>
              <w:t>4321881.98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 w:rsidRPr="00E55868">
              <w:t>Картометрический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16 см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 w:rsidRPr="008D6302"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6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3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7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49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8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F56FF2">
      <w:pPr>
        <w:ind w:firstLine="540"/>
        <w:jc w:val="center"/>
      </w:pPr>
      <w:r>
        <w:t>Раздел 3</w:t>
      </w:r>
    </w:p>
    <w:p w:rsidR="00F56FF2" w:rsidRDefault="00F56FF2" w:rsidP="00F56FF2">
      <w:pPr>
        <w:keepNext/>
        <w:tabs>
          <w:tab w:val="left" w:pos="3360"/>
        </w:tabs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941"/>
        <w:gridCol w:w="773"/>
        <w:gridCol w:w="26"/>
        <w:gridCol w:w="760"/>
        <w:gridCol w:w="646"/>
        <w:gridCol w:w="2185"/>
        <w:gridCol w:w="1606"/>
        <w:gridCol w:w="1411"/>
      </w:tblGrid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jc w:val="center"/>
            </w:pPr>
            <w:r>
              <w:br w:type="page"/>
              <w:t>Сведения о местоположении измененных (уточненных) границ объекта</w:t>
            </w:r>
          </w:p>
        </w:tc>
      </w:tr>
      <w:tr w:rsidR="00F56FF2" w:rsidRPr="00D941A0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1. Система координат ___</w:t>
            </w:r>
            <w:proofErr w:type="gramStart"/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 xml:space="preserve"> - 70 зона 4</w:t>
            </w:r>
            <w:r>
              <w:t>____________</w:t>
            </w:r>
          </w:p>
          <w:p w:rsidR="00F56FF2" w:rsidRPr="00D941A0" w:rsidRDefault="00F56FF2" w:rsidP="005244F2">
            <w:pPr>
              <w:pStyle w:val="HTML"/>
              <w:shd w:val="clear" w:color="auto" w:fill="FFFFFF"/>
              <w:rPr>
                <w:rFonts w:ascii="Times New Roman" w:hAnsi="Times New Roman"/>
              </w:rPr>
            </w:pPr>
          </w:p>
        </w:tc>
      </w:tr>
      <w:tr w:rsidR="00F56FF2" w:rsidTr="005244F2">
        <w:trPr>
          <w:cantSplit/>
          <w:jc w:val="center"/>
        </w:trPr>
        <w:tc>
          <w:tcPr>
            <w:tcW w:w="5000" w:type="pct"/>
            <w:gridSpan w:val="9"/>
          </w:tcPr>
          <w:p w:rsidR="00F56FF2" w:rsidRDefault="00F56FF2" w:rsidP="005244F2">
            <w:pPr>
              <w:autoSpaceDE w:val="0"/>
              <w:ind w:firstLine="283"/>
              <w:jc w:val="both"/>
            </w:pPr>
            <w:r>
              <w:t>2. Сведения о характерных точках границ объекта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866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700" w:type="pct"/>
            <w:gridSpan w:val="2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Измененные (уточненные) координаты</w:t>
            </w:r>
            <w:proofErr w:type="gramStart"/>
            <w:r>
              <w:t xml:space="preserve"> ,</w:t>
            </w:r>
            <w:proofErr w:type="gramEnd"/>
            <w:r>
              <w:t xml:space="preserve"> м</w:t>
            </w:r>
          </w:p>
        </w:tc>
        <w:tc>
          <w:tcPr>
            <w:tcW w:w="115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799" w:type="pct"/>
            <w:vMerge w:val="restar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75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85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X</w:t>
            </w:r>
          </w:p>
        </w:tc>
        <w:tc>
          <w:tcPr>
            <w:tcW w:w="322" w:type="pct"/>
            <w:vAlign w:val="center"/>
          </w:tcPr>
          <w:p w:rsidR="00F56FF2" w:rsidRDefault="00F56FF2" w:rsidP="005244F2">
            <w:pPr>
              <w:autoSpaceDE w:val="0"/>
              <w:jc w:val="center"/>
            </w:pPr>
            <w:r>
              <w:t>Y</w:t>
            </w:r>
          </w:p>
        </w:tc>
        <w:tc>
          <w:tcPr>
            <w:tcW w:w="115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  <w:tc>
          <w:tcPr>
            <w:tcW w:w="799" w:type="pct"/>
            <w:vMerge/>
          </w:tcPr>
          <w:p w:rsidR="00F56FF2" w:rsidRDefault="00F56FF2" w:rsidP="005244F2"/>
        </w:tc>
        <w:tc>
          <w:tcPr>
            <w:tcW w:w="75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/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lastRenderedPageBreak/>
              <w:t>1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2</w:t>
            </w:r>
          </w:p>
        </w:tc>
        <w:tc>
          <w:tcPr>
            <w:tcW w:w="385" w:type="pct"/>
          </w:tcPr>
          <w:p w:rsidR="00F56FF2" w:rsidRDefault="00F56FF2" w:rsidP="005244F2">
            <w:pPr>
              <w:autoSpaceDE w:val="0"/>
              <w:jc w:val="center"/>
            </w:pPr>
            <w:r>
              <w:t>3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4</w:t>
            </w:r>
          </w:p>
        </w:tc>
        <w:tc>
          <w:tcPr>
            <w:tcW w:w="322" w:type="pct"/>
          </w:tcPr>
          <w:p w:rsidR="00F56FF2" w:rsidRDefault="00F56FF2" w:rsidP="005244F2">
            <w:pPr>
              <w:autoSpaceDE w:val="0"/>
              <w:jc w:val="center"/>
            </w:pPr>
            <w:r>
              <w:t>5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Default="00F56FF2" w:rsidP="005244F2">
            <w:pPr>
              <w:autoSpaceDE w:val="0"/>
              <w:jc w:val="center"/>
            </w:pPr>
            <w:r>
              <w:t>6</w:t>
            </w:r>
          </w:p>
        </w:tc>
        <w:tc>
          <w:tcPr>
            <w:tcW w:w="799" w:type="pct"/>
          </w:tcPr>
          <w:p w:rsidR="00F56FF2" w:rsidRPr="006B0DAF" w:rsidRDefault="00F56FF2" w:rsidP="005244F2">
            <w:pPr>
              <w:autoSpaceDE w:val="0"/>
              <w:jc w:val="center"/>
            </w:pPr>
            <w:r>
              <w:t>7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FF2" w:rsidRPr="006B0DAF" w:rsidRDefault="00F56FF2" w:rsidP="005244F2">
            <w:pPr>
              <w:autoSpaceDE w:val="0"/>
              <w:jc w:val="center"/>
            </w:pPr>
            <w:r>
              <w:t>8</w:t>
            </w:r>
          </w:p>
        </w:tc>
      </w:tr>
      <w:tr w:rsidR="00F56FF2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46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85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91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322" w:type="pct"/>
            <w:vAlign w:val="bottom"/>
          </w:tcPr>
          <w:p w:rsidR="00F56FF2" w:rsidRPr="009A74C3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0940EF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5000" w:type="pct"/>
            <w:gridSpan w:val="9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8D6302" w:rsidRDefault="00F56FF2" w:rsidP="005244F2">
            <w:r>
              <w:t>3. Сведения о характерных точках части (частей) границы объекта</w:t>
            </w:r>
          </w:p>
        </w:tc>
      </w:tr>
      <w:tr w:rsidR="00F56FF2" w:rsidRPr="003C11C4" w:rsidTr="005244F2">
        <w:trPr>
          <w:cantSplit/>
          <w:jc w:val="center"/>
        </w:trPr>
        <w:tc>
          <w:tcPr>
            <w:tcW w:w="7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3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3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F56FF2" w:rsidRPr="009A74C3" w:rsidRDefault="00F56FF2" w:rsidP="005244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5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E55868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99" w:type="pct"/>
          </w:tcPr>
          <w:p w:rsidR="00F56FF2" w:rsidRDefault="00F56FF2" w:rsidP="005244F2">
            <w:pPr>
              <w:jc w:val="center"/>
            </w:pPr>
            <w:r>
              <w:t>-</w:t>
            </w:r>
          </w:p>
        </w:tc>
        <w:tc>
          <w:tcPr>
            <w:tcW w:w="75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6FF2" w:rsidRPr="008D6302" w:rsidRDefault="00F56FF2" w:rsidP="005244F2">
            <w:pPr>
              <w:jc w:val="center"/>
            </w:pPr>
            <w:r>
              <w:t>-</w:t>
            </w:r>
          </w:p>
        </w:tc>
      </w:tr>
    </w:tbl>
    <w:p w:rsidR="00F56FF2" w:rsidRDefault="00F56FF2" w:rsidP="00F56FF2">
      <w:pPr>
        <w:keepNext/>
        <w:tabs>
          <w:tab w:val="left" w:pos="3360"/>
        </w:tabs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Default="00F56FF2" w:rsidP="00690725">
      <w:pPr>
        <w:rPr>
          <w:lang w:eastAsia="zh-CN"/>
        </w:rPr>
      </w:pPr>
    </w:p>
    <w:p w:rsidR="00F56FF2" w:rsidRPr="00690725" w:rsidRDefault="00F56FF2" w:rsidP="00690725">
      <w:pPr>
        <w:rPr>
          <w:lang w:eastAsia="zh-CN"/>
        </w:rPr>
      </w:pPr>
    </w:p>
    <w:sectPr w:rsidR="00F56FF2" w:rsidRPr="00690725" w:rsidSect="008149E7">
      <w:headerReference w:type="default" r:id="rId17"/>
      <w:type w:val="continuous"/>
      <w:pgSz w:w="11906" w:h="16838" w:code="9"/>
      <w:pgMar w:top="568" w:right="1085" w:bottom="1560" w:left="1134" w:header="709" w:footer="709" w:gutter="0"/>
      <w:pgNumType w:start="8" w:chapStyle="1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ED5" w:rsidRDefault="00E17ED5">
      <w:r>
        <w:separator/>
      </w:r>
    </w:p>
  </w:endnote>
  <w:endnote w:type="continuationSeparator" w:id="0">
    <w:p w:rsidR="00E17ED5" w:rsidRDefault="00E17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ED5" w:rsidRDefault="00E17ED5">
      <w:r>
        <w:separator/>
      </w:r>
    </w:p>
  </w:footnote>
  <w:footnote w:type="continuationSeparator" w:id="0">
    <w:p w:rsidR="00E17ED5" w:rsidRDefault="00E17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938503"/>
      <w:docPartObj>
        <w:docPartGallery w:val="Page Numbers (Top of Page)"/>
        <w:docPartUnique/>
      </w:docPartObj>
    </w:sdtPr>
    <w:sdtEndPr/>
    <w:sdtContent>
      <w:p w:rsidR="0007249A" w:rsidRDefault="0007249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9E7">
          <w:rPr>
            <w:noProof/>
          </w:rPr>
          <w:t>8</w:t>
        </w:r>
        <w:r>
          <w:fldChar w:fldCharType="end"/>
        </w:r>
      </w:p>
    </w:sdtContent>
  </w:sdt>
  <w:p w:rsidR="0007249A" w:rsidRDefault="0007249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80"/>
    <w:rsid w:val="00007819"/>
    <w:rsid w:val="00022367"/>
    <w:rsid w:val="00037B3D"/>
    <w:rsid w:val="000466E4"/>
    <w:rsid w:val="0006195B"/>
    <w:rsid w:val="0007249A"/>
    <w:rsid w:val="0007437B"/>
    <w:rsid w:val="000838E9"/>
    <w:rsid w:val="000A2945"/>
    <w:rsid w:val="000A7B0E"/>
    <w:rsid w:val="000C18AD"/>
    <w:rsid w:val="000C1E76"/>
    <w:rsid w:val="000C2A60"/>
    <w:rsid w:val="000C6F5A"/>
    <w:rsid w:val="000D1DD4"/>
    <w:rsid w:val="000D3676"/>
    <w:rsid w:val="000D55A1"/>
    <w:rsid w:val="000E0AF3"/>
    <w:rsid w:val="000E1613"/>
    <w:rsid w:val="000E2536"/>
    <w:rsid w:val="000E6177"/>
    <w:rsid w:val="00111773"/>
    <w:rsid w:val="00135D35"/>
    <w:rsid w:val="00137CEE"/>
    <w:rsid w:val="0014442C"/>
    <w:rsid w:val="00183C7F"/>
    <w:rsid w:val="001938BC"/>
    <w:rsid w:val="001946BE"/>
    <w:rsid w:val="001A68FD"/>
    <w:rsid w:val="001C3AD5"/>
    <w:rsid w:val="001D1BAD"/>
    <w:rsid w:val="001D4228"/>
    <w:rsid w:val="001D5B2F"/>
    <w:rsid w:val="001E4FCE"/>
    <w:rsid w:val="001E7CB8"/>
    <w:rsid w:val="001F0AFA"/>
    <w:rsid w:val="00202900"/>
    <w:rsid w:val="00216D9D"/>
    <w:rsid w:val="00235B59"/>
    <w:rsid w:val="0024115F"/>
    <w:rsid w:val="00247815"/>
    <w:rsid w:val="002625DA"/>
    <w:rsid w:val="00267963"/>
    <w:rsid w:val="00271DFE"/>
    <w:rsid w:val="002762A9"/>
    <w:rsid w:val="0027732E"/>
    <w:rsid w:val="0028193B"/>
    <w:rsid w:val="00281DA4"/>
    <w:rsid w:val="002A4536"/>
    <w:rsid w:val="002A6FB0"/>
    <w:rsid w:val="002B1F50"/>
    <w:rsid w:val="002B67D8"/>
    <w:rsid w:val="002C054A"/>
    <w:rsid w:val="002C5069"/>
    <w:rsid w:val="002E3FCA"/>
    <w:rsid w:val="002E69BF"/>
    <w:rsid w:val="002E6E74"/>
    <w:rsid w:val="002F2A55"/>
    <w:rsid w:val="00302C2D"/>
    <w:rsid w:val="003105B1"/>
    <w:rsid w:val="00316410"/>
    <w:rsid w:val="00335943"/>
    <w:rsid w:val="00341896"/>
    <w:rsid w:val="003719E5"/>
    <w:rsid w:val="0038425F"/>
    <w:rsid w:val="00390E5A"/>
    <w:rsid w:val="003A076C"/>
    <w:rsid w:val="003B538E"/>
    <w:rsid w:val="003C0FDC"/>
    <w:rsid w:val="003C413E"/>
    <w:rsid w:val="003C627B"/>
    <w:rsid w:val="003D1A67"/>
    <w:rsid w:val="003E14D5"/>
    <w:rsid w:val="003E1C17"/>
    <w:rsid w:val="003E38B0"/>
    <w:rsid w:val="003E7E71"/>
    <w:rsid w:val="003F7F20"/>
    <w:rsid w:val="00406578"/>
    <w:rsid w:val="004143B0"/>
    <w:rsid w:val="004179A5"/>
    <w:rsid w:val="004227DE"/>
    <w:rsid w:val="00432044"/>
    <w:rsid w:val="00460A26"/>
    <w:rsid w:val="00471456"/>
    <w:rsid w:val="0048032A"/>
    <w:rsid w:val="0048343E"/>
    <w:rsid w:val="00484838"/>
    <w:rsid w:val="004857EC"/>
    <w:rsid w:val="00491142"/>
    <w:rsid w:val="004919CD"/>
    <w:rsid w:val="004951A1"/>
    <w:rsid w:val="00496FBC"/>
    <w:rsid w:val="004A2D67"/>
    <w:rsid w:val="004A7771"/>
    <w:rsid w:val="004C1512"/>
    <w:rsid w:val="004C4B95"/>
    <w:rsid w:val="004C56A2"/>
    <w:rsid w:val="004D328E"/>
    <w:rsid w:val="004E79C7"/>
    <w:rsid w:val="004F6964"/>
    <w:rsid w:val="0051104D"/>
    <w:rsid w:val="005114A5"/>
    <w:rsid w:val="005232A7"/>
    <w:rsid w:val="00526EDF"/>
    <w:rsid w:val="00540A6A"/>
    <w:rsid w:val="0054169C"/>
    <w:rsid w:val="00551FB2"/>
    <w:rsid w:val="00555BE6"/>
    <w:rsid w:val="00573D0F"/>
    <w:rsid w:val="005B380A"/>
    <w:rsid w:val="005B4876"/>
    <w:rsid w:val="005C1AF9"/>
    <w:rsid w:val="005D3807"/>
    <w:rsid w:val="005E048E"/>
    <w:rsid w:val="005F5C35"/>
    <w:rsid w:val="005F61A4"/>
    <w:rsid w:val="006040FF"/>
    <w:rsid w:val="006151C2"/>
    <w:rsid w:val="0062705D"/>
    <w:rsid w:val="00650C05"/>
    <w:rsid w:val="00650F26"/>
    <w:rsid w:val="0067165E"/>
    <w:rsid w:val="006731FF"/>
    <w:rsid w:val="00674D66"/>
    <w:rsid w:val="0068587F"/>
    <w:rsid w:val="00690725"/>
    <w:rsid w:val="006932C0"/>
    <w:rsid w:val="00693A09"/>
    <w:rsid w:val="00694243"/>
    <w:rsid w:val="006A00AF"/>
    <w:rsid w:val="006A0AC3"/>
    <w:rsid w:val="006A16E6"/>
    <w:rsid w:val="006B11F3"/>
    <w:rsid w:val="006B54F3"/>
    <w:rsid w:val="006B7CAC"/>
    <w:rsid w:val="006B7EAA"/>
    <w:rsid w:val="006C1AA7"/>
    <w:rsid w:val="006E1041"/>
    <w:rsid w:val="006F19EF"/>
    <w:rsid w:val="00702078"/>
    <w:rsid w:val="007022E6"/>
    <w:rsid w:val="00712644"/>
    <w:rsid w:val="00723FCC"/>
    <w:rsid w:val="00724B44"/>
    <w:rsid w:val="00724E8E"/>
    <w:rsid w:val="00732DEE"/>
    <w:rsid w:val="007448D7"/>
    <w:rsid w:val="00744E11"/>
    <w:rsid w:val="0074762B"/>
    <w:rsid w:val="00755AC8"/>
    <w:rsid w:val="00774124"/>
    <w:rsid w:val="00774326"/>
    <w:rsid w:val="00787201"/>
    <w:rsid w:val="00793BE0"/>
    <w:rsid w:val="007A37E2"/>
    <w:rsid w:val="007B1A3F"/>
    <w:rsid w:val="007B593D"/>
    <w:rsid w:val="007E0D40"/>
    <w:rsid w:val="007E1B10"/>
    <w:rsid w:val="007E4E9C"/>
    <w:rsid w:val="008149E7"/>
    <w:rsid w:val="00832DCE"/>
    <w:rsid w:val="00845B7C"/>
    <w:rsid w:val="0085585F"/>
    <w:rsid w:val="00876251"/>
    <w:rsid w:val="00892662"/>
    <w:rsid w:val="008A29A3"/>
    <w:rsid w:val="008A3EFE"/>
    <w:rsid w:val="008B2DD8"/>
    <w:rsid w:val="008B30B1"/>
    <w:rsid w:val="008D214A"/>
    <w:rsid w:val="008D51C3"/>
    <w:rsid w:val="008E13A9"/>
    <w:rsid w:val="008E2767"/>
    <w:rsid w:val="008E2E56"/>
    <w:rsid w:val="008F235D"/>
    <w:rsid w:val="008F6568"/>
    <w:rsid w:val="00905261"/>
    <w:rsid w:val="00911877"/>
    <w:rsid w:val="00912984"/>
    <w:rsid w:val="00920541"/>
    <w:rsid w:val="00920C69"/>
    <w:rsid w:val="00923BB0"/>
    <w:rsid w:val="00950825"/>
    <w:rsid w:val="009543C0"/>
    <w:rsid w:val="00961A90"/>
    <w:rsid w:val="00965859"/>
    <w:rsid w:val="009771BD"/>
    <w:rsid w:val="00986AB4"/>
    <w:rsid w:val="009879F3"/>
    <w:rsid w:val="009922D3"/>
    <w:rsid w:val="0099478A"/>
    <w:rsid w:val="009A0C27"/>
    <w:rsid w:val="009C30A0"/>
    <w:rsid w:val="009D1607"/>
    <w:rsid w:val="009E5B5B"/>
    <w:rsid w:val="009E6B7B"/>
    <w:rsid w:val="009F3C61"/>
    <w:rsid w:val="009F5A34"/>
    <w:rsid w:val="009F751A"/>
    <w:rsid w:val="00A11DCA"/>
    <w:rsid w:val="00A15F1E"/>
    <w:rsid w:val="00A16F04"/>
    <w:rsid w:val="00A17721"/>
    <w:rsid w:val="00A2661C"/>
    <w:rsid w:val="00A37096"/>
    <w:rsid w:val="00A41533"/>
    <w:rsid w:val="00A42BAE"/>
    <w:rsid w:val="00A50092"/>
    <w:rsid w:val="00A51C6D"/>
    <w:rsid w:val="00A67426"/>
    <w:rsid w:val="00A70AF8"/>
    <w:rsid w:val="00A72B10"/>
    <w:rsid w:val="00A7334B"/>
    <w:rsid w:val="00A81B4A"/>
    <w:rsid w:val="00A93847"/>
    <w:rsid w:val="00AD0368"/>
    <w:rsid w:val="00AD0B32"/>
    <w:rsid w:val="00AE3E5B"/>
    <w:rsid w:val="00AF407B"/>
    <w:rsid w:val="00B256B9"/>
    <w:rsid w:val="00B31482"/>
    <w:rsid w:val="00B4125C"/>
    <w:rsid w:val="00B519EA"/>
    <w:rsid w:val="00B55E57"/>
    <w:rsid w:val="00B7716A"/>
    <w:rsid w:val="00B836F8"/>
    <w:rsid w:val="00B83F79"/>
    <w:rsid w:val="00B90700"/>
    <w:rsid w:val="00B9167A"/>
    <w:rsid w:val="00B92C39"/>
    <w:rsid w:val="00BA0687"/>
    <w:rsid w:val="00BA11ED"/>
    <w:rsid w:val="00BB0F7B"/>
    <w:rsid w:val="00BB713B"/>
    <w:rsid w:val="00BC234A"/>
    <w:rsid w:val="00BD3E38"/>
    <w:rsid w:val="00BD77C4"/>
    <w:rsid w:val="00BE1C64"/>
    <w:rsid w:val="00C11B14"/>
    <w:rsid w:val="00C211AE"/>
    <w:rsid w:val="00C24B6C"/>
    <w:rsid w:val="00C41846"/>
    <w:rsid w:val="00C54B37"/>
    <w:rsid w:val="00C57580"/>
    <w:rsid w:val="00C622F7"/>
    <w:rsid w:val="00C638C6"/>
    <w:rsid w:val="00C76277"/>
    <w:rsid w:val="00C76473"/>
    <w:rsid w:val="00C8540A"/>
    <w:rsid w:val="00C90EB6"/>
    <w:rsid w:val="00C91738"/>
    <w:rsid w:val="00CA1EE7"/>
    <w:rsid w:val="00CB4EAE"/>
    <w:rsid w:val="00CB5612"/>
    <w:rsid w:val="00CC4C2B"/>
    <w:rsid w:val="00CD74DF"/>
    <w:rsid w:val="00CF4EBF"/>
    <w:rsid w:val="00CF5CA4"/>
    <w:rsid w:val="00CF75EF"/>
    <w:rsid w:val="00D00B35"/>
    <w:rsid w:val="00D23C03"/>
    <w:rsid w:val="00D31A86"/>
    <w:rsid w:val="00D33475"/>
    <w:rsid w:val="00D35727"/>
    <w:rsid w:val="00D36B49"/>
    <w:rsid w:val="00D42EF9"/>
    <w:rsid w:val="00D4425F"/>
    <w:rsid w:val="00D61A8E"/>
    <w:rsid w:val="00D65BF5"/>
    <w:rsid w:val="00D65F94"/>
    <w:rsid w:val="00D672C2"/>
    <w:rsid w:val="00D70CB1"/>
    <w:rsid w:val="00D750F3"/>
    <w:rsid w:val="00D751A3"/>
    <w:rsid w:val="00D77DE0"/>
    <w:rsid w:val="00D824F2"/>
    <w:rsid w:val="00D862B1"/>
    <w:rsid w:val="00D93FCD"/>
    <w:rsid w:val="00D94F23"/>
    <w:rsid w:val="00DA206A"/>
    <w:rsid w:val="00DA3B4D"/>
    <w:rsid w:val="00DC3827"/>
    <w:rsid w:val="00DF18B1"/>
    <w:rsid w:val="00DF6A6C"/>
    <w:rsid w:val="00DF7293"/>
    <w:rsid w:val="00E05870"/>
    <w:rsid w:val="00E17ED5"/>
    <w:rsid w:val="00E2417B"/>
    <w:rsid w:val="00E24D8E"/>
    <w:rsid w:val="00E302EC"/>
    <w:rsid w:val="00E34A2D"/>
    <w:rsid w:val="00E37F5A"/>
    <w:rsid w:val="00E435FB"/>
    <w:rsid w:val="00E44EB2"/>
    <w:rsid w:val="00E50499"/>
    <w:rsid w:val="00E52460"/>
    <w:rsid w:val="00E55143"/>
    <w:rsid w:val="00E64F79"/>
    <w:rsid w:val="00E674B7"/>
    <w:rsid w:val="00E80753"/>
    <w:rsid w:val="00E82666"/>
    <w:rsid w:val="00E83290"/>
    <w:rsid w:val="00E85DA1"/>
    <w:rsid w:val="00E8672D"/>
    <w:rsid w:val="00E9096C"/>
    <w:rsid w:val="00E95F6A"/>
    <w:rsid w:val="00EB0B42"/>
    <w:rsid w:val="00EB5D2D"/>
    <w:rsid w:val="00EC27B9"/>
    <w:rsid w:val="00EC3D97"/>
    <w:rsid w:val="00ED1680"/>
    <w:rsid w:val="00ED71DE"/>
    <w:rsid w:val="00EE1B03"/>
    <w:rsid w:val="00EE1FBE"/>
    <w:rsid w:val="00EE3CEE"/>
    <w:rsid w:val="00EF77C0"/>
    <w:rsid w:val="00F07C00"/>
    <w:rsid w:val="00F11AD1"/>
    <w:rsid w:val="00F12DB0"/>
    <w:rsid w:val="00F46278"/>
    <w:rsid w:val="00F514D0"/>
    <w:rsid w:val="00F5488D"/>
    <w:rsid w:val="00F550FD"/>
    <w:rsid w:val="00F56FF2"/>
    <w:rsid w:val="00F66554"/>
    <w:rsid w:val="00F778AF"/>
    <w:rsid w:val="00F8248E"/>
    <w:rsid w:val="00F969E1"/>
    <w:rsid w:val="00F96F27"/>
    <w:rsid w:val="00FB0474"/>
    <w:rsid w:val="00FC48B8"/>
    <w:rsid w:val="00FC79F1"/>
    <w:rsid w:val="00FD0C65"/>
    <w:rsid w:val="00FD33FF"/>
    <w:rsid w:val="00FD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690725"/>
    <w:pPr>
      <w:spacing w:before="3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uiPriority w:val="59"/>
    <w:rsid w:val="002C0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E50499"/>
    <w:rPr>
      <w:sz w:val="24"/>
      <w:szCs w:val="24"/>
    </w:rPr>
  </w:style>
  <w:style w:type="paragraph" w:customStyle="1" w:styleId="Standard">
    <w:name w:val="Standard"/>
    <w:rsid w:val="002A6FB0"/>
    <w:pPr>
      <w:suppressAutoHyphens/>
      <w:autoSpaceDN w:val="0"/>
      <w:ind w:firstLine="709"/>
      <w:jc w:val="both"/>
      <w:textAlignment w:val="baseline"/>
    </w:pPr>
    <w:rPr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2A6F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A6FB0"/>
    <w:rPr>
      <w:rFonts w:ascii="Courier New" w:hAnsi="Courier New"/>
    </w:rPr>
  </w:style>
  <w:style w:type="character" w:customStyle="1" w:styleId="20">
    <w:name w:val="Заголовок 2 Знак"/>
    <w:basedOn w:val="a0"/>
    <w:link w:val="2"/>
    <w:uiPriority w:val="99"/>
    <w:rsid w:val="00690725"/>
    <w:rPr>
      <w:rFonts w:ascii="Cambria" w:hAnsi="Cambria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rsid w:val="006907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90725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690725"/>
    <w:pPr>
      <w:spacing w:before="3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uiPriority w:val="59"/>
    <w:rsid w:val="002C0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9">
    <w:name w:val="endnote text"/>
    <w:basedOn w:val="a"/>
    <w:link w:val="aa"/>
    <w:rsid w:val="00A16F04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A16F04"/>
  </w:style>
  <w:style w:type="paragraph" w:styleId="ab">
    <w:name w:val="Normal (Web)"/>
    <w:basedOn w:val="a"/>
    <w:uiPriority w:val="99"/>
    <w:rsid w:val="00A16F04"/>
    <w:pPr>
      <w:spacing w:before="100" w:beforeAutospacing="1" w:after="119"/>
    </w:pPr>
  </w:style>
  <w:style w:type="character" w:customStyle="1" w:styleId="a4">
    <w:name w:val="Верхний колонтитул Знак"/>
    <w:basedOn w:val="a0"/>
    <w:link w:val="a3"/>
    <w:uiPriority w:val="99"/>
    <w:rsid w:val="00694243"/>
    <w:rPr>
      <w:sz w:val="24"/>
      <w:szCs w:val="24"/>
    </w:rPr>
  </w:style>
  <w:style w:type="paragraph" w:styleId="ac">
    <w:name w:val="Balloon Text"/>
    <w:basedOn w:val="a"/>
    <w:link w:val="ad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48343E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E50499"/>
    <w:rPr>
      <w:sz w:val="24"/>
      <w:szCs w:val="24"/>
    </w:rPr>
  </w:style>
  <w:style w:type="paragraph" w:customStyle="1" w:styleId="Standard">
    <w:name w:val="Standard"/>
    <w:rsid w:val="002A6FB0"/>
    <w:pPr>
      <w:suppressAutoHyphens/>
      <w:autoSpaceDN w:val="0"/>
      <w:ind w:firstLine="709"/>
      <w:jc w:val="both"/>
      <w:textAlignment w:val="baseline"/>
    </w:pPr>
    <w:rPr>
      <w:kern w:val="3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2A6F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A6FB0"/>
    <w:rPr>
      <w:rFonts w:ascii="Courier New" w:hAnsi="Courier New"/>
    </w:rPr>
  </w:style>
  <w:style w:type="character" w:customStyle="1" w:styleId="20">
    <w:name w:val="Заголовок 2 Знак"/>
    <w:basedOn w:val="a0"/>
    <w:link w:val="2"/>
    <w:uiPriority w:val="99"/>
    <w:rsid w:val="00690725"/>
    <w:rPr>
      <w:rFonts w:ascii="Cambria" w:hAnsi="Cambria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rsid w:val="006907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90725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43;&#1088;&#1072;&#1085;&#1080;&#1094;&#1099;&#1054;&#1073;&#1098;&#1077;&#1082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04507-0FA4-40E2-A29A-AC431CE3A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ГраницыОбъекта</Template>
  <TotalTime>199</TotalTime>
  <Pages>101</Pages>
  <Words>17941</Words>
  <Characters>102269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119971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PBPROG121</dc:creator>
  <cp:lastModifiedBy>Григорьева Елена</cp:lastModifiedBy>
  <cp:revision>43</cp:revision>
  <cp:lastPrinted>2023-04-26T04:02:00Z</cp:lastPrinted>
  <dcterms:created xsi:type="dcterms:W3CDTF">2022-03-02T09:23:00Z</dcterms:created>
  <dcterms:modified xsi:type="dcterms:W3CDTF">2024-04-22T09:44:00Z</dcterms:modified>
</cp:coreProperties>
</file>