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Default="00C4184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B92C39" w:rsidRPr="00B92C39" w:rsidTr="004857EC">
        <w:trPr>
          <w:trHeight w:val="1705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3E5B" w:rsidRPr="008D1EA5" w:rsidRDefault="004857EC" w:rsidP="004857EC"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</w:t>
            </w:r>
            <w:r w:rsidR="00AE3E5B" w:rsidRPr="008D1EA5">
              <w:t xml:space="preserve">Приложение № </w:t>
            </w:r>
            <w:r w:rsidR="00EB5D2D">
              <w:t>6</w:t>
            </w:r>
          </w:p>
          <w:p w:rsidR="00AE3E5B" w:rsidRPr="008D1EA5" w:rsidRDefault="00AE3E5B" w:rsidP="00AE3E5B">
            <w:pPr>
              <w:ind w:left="6521"/>
            </w:pPr>
            <w:r w:rsidRPr="008D1EA5">
              <w:t>к решению Думы Томского района</w:t>
            </w:r>
          </w:p>
          <w:p w:rsidR="00AE3E5B" w:rsidRPr="004857EC" w:rsidRDefault="00AE3E5B" w:rsidP="004857EC">
            <w:pPr>
              <w:ind w:left="6521"/>
            </w:pPr>
            <w:r>
              <w:t>от __________________ № ______</w:t>
            </w:r>
          </w:p>
          <w:p w:rsidR="00B92C39" w:rsidRPr="00B92C39" w:rsidRDefault="00B92C39" w:rsidP="00B92C39">
            <w:pPr>
              <w:jc w:val="center"/>
              <w:rPr>
                <w:sz w:val="20"/>
                <w:szCs w:val="20"/>
              </w:rPr>
            </w:pPr>
          </w:p>
        </w:tc>
      </w:tr>
    </w:tbl>
    <w:p w:rsidR="002A6FB0" w:rsidRDefault="002A6FB0" w:rsidP="002A6FB0">
      <w:pPr>
        <w:pStyle w:val="Standard"/>
        <w:ind w:left="4536" w:right="851" w:firstLine="0"/>
      </w:pPr>
    </w:p>
    <w:p w:rsidR="002A6FB0" w:rsidRPr="00C8096C" w:rsidRDefault="002A6FB0" w:rsidP="002A6FB0">
      <w:pPr>
        <w:ind w:firstLine="540"/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6"/>
        <w:gridCol w:w="5212"/>
        <w:gridCol w:w="1287"/>
        <w:gridCol w:w="2576"/>
      </w:tblGrid>
      <w:tr w:rsidR="002A6FB0" w:rsidTr="009C30A0">
        <w:trPr>
          <w:jc w:val="center"/>
        </w:trPr>
        <w:tc>
          <w:tcPr>
            <w:tcW w:w="3687" w:type="pct"/>
            <w:gridSpan w:val="3"/>
            <w:tcBorders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216D9D">
            <w:pPr>
              <w:autoSpaceDE w:val="0"/>
              <w:jc w:val="center"/>
            </w:pPr>
            <w:r>
              <w:t xml:space="preserve">Лист </w:t>
            </w:r>
            <w:r w:rsidR="00216D9D">
              <w:t>№</w:t>
            </w:r>
            <w:r>
              <w:t xml:space="preserve"> 1</w:t>
            </w:r>
          </w:p>
        </w:tc>
      </w:tr>
      <w:tr w:rsidR="002A6FB0" w:rsidTr="009C30A0">
        <w:trPr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ОПИСАНИЕ МЕСТОПОЛОЖЕНИЯ ГРАНИЦ</w:t>
            </w:r>
          </w:p>
          <w:p w:rsidR="002A6FB0" w:rsidRPr="004146AB" w:rsidRDefault="002A6FB0" w:rsidP="00F846C9">
            <w:pPr>
              <w:autoSpaceDE w:val="0"/>
              <w:jc w:val="center"/>
              <w:rPr>
                <w:u w:val="single"/>
              </w:rPr>
            </w:pPr>
            <w:r w:rsidRPr="004146AB">
              <w:rPr>
                <w:u w:val="single"/>
              </w:rPr>
              <w:t>Территориальная зона</w:t>
            </w:r>
            <w:r w:rsidRPr="004146AB">
              <w:rPr>
                <w:spacing w:val="-4"/>
                <w:u w:val="single"/>
              </w:rPr>
              <w:t xml:space="preserve"> </w:t>
            </w:r>
            <w:r w:rsidR="00ED71DE">
              <w:rPr>
                <w:spacing w:val="-4"/>
                <w:u w:val="single"/>
              </w:rPr>
              <w:t>Р</w:t>
            </w:r>
            <w:r>
              <w:rPr>
                <w:spacing w:val="-4"/>
                <w:u w:val="single"/>
              </w:rPr>
              <w:t xml:space="preserve">-2 – </w:t>
            </w:r>
            <w:r w:rsidR="00ED71DE" w:rsidRPr="00ED71DE">
              <w:rPr>
                <w:spacing w:val="-4"/>
                <w:u w:val="single"/>
              </w:rPr>
              <w:t>Зона размещения объектов рекреации и туризма</w:t>
            </w:r>
          </w:p>
          <w:p w:rsidR="002A6FB0" w:rsidRDefault="002A6FB0" w:rsidP="00F846C9">
            <w:pPr>
              <w:autoSpaceDE w:val="0"/>
              <w:jc w:val="center"/>
            </w:pPr>
            <w:r>
              <w:t xml:space="preserve"> </w:t>
            </w:r>
            <w:proofErr w:type="gramStart"/>
            <w:r>
              <w:t>(наименование объекта местоположение границ, которого описано</w:t>
            </w:r>
            <w:proofErr w:type="gramEnd"/>
          </w:p>
          <w:p w:rsidR="002A6FB0" w:rsidRDefault="002A6FB0" w:rsidP="00F846C9">
            <w:pPr>
              <w:autoSpaceDE w:val="0"/>
              <w:jc w:val="center"/>
            </w:pPr>
            <w:r>
              <w:t>(далее - объект)</w:t>
            </w:r>
          </w:p>
        </w:tc>
      </w:tr>
      <w:tr w:rsidR="002A6FB0" w:rsidTr="009C30A0">
        <w:trPr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Сведения об объекте</w:t>
            </w:r>
          </w:p>
        </w:tc>
      </w:tr>
      <w:tr w:rsidR="002A6FB0" w:rsidTr="009C30A0">
        <w:trPr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rPr>
                <w:lang w:val="en-US"/>
              </w:rPr>
            </w:pPr>
          </w:p>
        </w:tc>
      </w:tr>
      <w:tr w:rsidR="002A6FB0" w:rsidTr="009C30A0">
        <w:trPr>
          <w:jc w:val="center"/>
        </w:trPr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Характеристики объекта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Описание характеристик</w:t>
            </w:r>
          </w:p>
        </w:tc>
      </w:tr>
      <w:tr w:rsidR="002A6FB0" w:rsidTr="009C30A0">
        <w:trPr>
          <w:jc w:val="center"/>
        </w:trPr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1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2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3</w:t>
            </w:r>
          </w:p>
        </w:tc>
      </w:tr>
      <w:tr w:rsidR="002A6FB0" w:rsidTr="009C30A0">
        <w:trPr>
          <w:jc w:val="center"/>
        </w:trPr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1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</w:pPr>
            <w:r>
              <w:t>Местоположение объекта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Pr="00C97FB4" w:rsidRDefault="002A6FB0" w:rsidP="00F846C9">
            <w:pPr>
              <w:autoSpaceDE w:val="0"/>
            </w:pPr>
            <w:r>
              <w:rPr>
                <w:spacing w:val="-4"/>
              </w:rPr>
              <w:t>Заречное сельское поселение Томского района</w:t>
            </w:r>
            <w:r w:rsidRPr="00FD0008">
              <w:rPr>
                <w:spacing w:val="-4"/>
              </w:rPr>
              <w:t xml:space="preserve"> Томской области</w:t>
            </w:r>
          </w:p>
        </w:tc>
      </w:tr>
      <w:tr w:rsidR="002A6FB0" w:rsidTr="009C30A0">
        <w:trPr>
          <w:jc w:val="center"/>
        </w:trPr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2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Pr="00DA0585" w:rsidRDefault="002A6FB0" w:rsidP="00F846C9">
            <w:pPr>
              <w:autoSpaceDE w:val="0"/>
              <w:jc w:val="both"/>
            </w:pPr>
            <w:r w:rsidRPr="00DA0585">
              <w:t xml:space="preserve">Площадь объекта </w:t>
            </w:r>
            <w:r w:rsidR="000838E9">
              <w:t>±</w:t>
            </w:r>
            <w:r w:rsidRPr="00DA0585">
              <w:t xml:space="preserve"> величина погрешности определения площади</w:t>
            </w:r>
          </w:p>
          <w:p w:rsidR="002A6FB0" w:rsidRPr="00DA0585" w:rsidRDefault="002A6FB0" w:rsidP="000838E9">
            <w:pPr>
              <w:autoSpaceDE w:val="0"/>
            </w:pPr>
            <w:r w:rsidRPr="00DA0585">
              <w:t xml:space="preserve">(P </w:t>
            </w:r>
            <w:r w:rsidR="000838E9">
              <w:t>±</w:t>
            </w:r>
            <w:r w:rsidRPr="00DA0585">
              <w:t xml:space="preserve"> Дельта P)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Pr="00DA0585" w:rsidRDefault="00540A6A" w:rsidP="00B7716A">
            <w:pPr>
              <w:autoSpaceDE w:val="0"/>
            </w:pPr>
            <w:r>
              <w:t>32</w:t>
            </w:r>
            <w:r w:rsidR="00B7716A">
              <w:t>446</w:t>
            </w:r>
            <w:r w:rsidR="002A6FB0" w:rsidRPr="00DD4458">
              <w:t xml:space="preserve"> </w:t>
            </w:r>
            <w:proofErr w:type="spellStart"/>
            <w:r w:rsidR="002A6FB0" w:rsidRPr="00DD4458">
              <w:t>кв.м</w:t>
            </w:r>
            <w:proofErr w:type="spellEnd"/>
            <w:r w:rsidR="002A6FB0" w:rsidRPr="00DD4458">
              <w:t>.</w:t>
            </w:r>
            <w:r w:rsidR="00F11AD1">
              <w:t xml:space="preserve"> </w:t>
            </w:r>
            <w:r w:rsidR="000838E9">
              <w:t>(±</w:t>
            </w:r>
            <w:r w:rsidR="00F11AD1">
              <w:t xml:space="preserve"> 63 </w:t>
            </w:r>
            <w:proofErr w:type="spellStart"/>
            <w:r w:rsidR="00F11AD1">
              <w:t>кв</w:t>
            </w:r>
            <w:proofErr w:type="gramStart"/>
            <w:r w:rsidR="00F11AD1">
              <w:t>.м</w:t>
            </w:r>
            <w:proofErr w:type="spellEnd"/>
            <w:proofErr w:type="gramEnd"/>
            <w:r w:rsidR="000838E9">
              <w:t>)</w:t>
            </w:r>
          </w:p>
        </w:tc>
      </w:tr>
      <w:tr w:rsidR="002A6FB0" w:rsidTr="009C30A0">
        <w:trPr>
          <w:trHeight w:val="13"/>
          <w:jc w:val="center"/>
        </w:trPr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3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both"/>
            </w:pPr>
            <w:r>
              <w:t>Иные характеристики объекта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</w:pPr>
            <w:r>
              <w:t>-</w:t>
            </w:r>
          </w:p>
        </w:tc>
      </w:tr>
    </w:tbl>
    <w:p w:rsidR="002A6FB0" w:rsidRPr="00C8096C" w:rsidRDefault="002A6FB0" w:rsidP="002A6FB0">
      <w:pPr>
        <w:keepNext/>
        <w:keepLines/>
        <w:autoSpaceDE w:val="0"/>
        <w:autoSpaceDN w:val="0"/>
        <w:spacing w:line="288" w:lineRule="auto"/>
        <w:ind w:firstLine="567"/>
        <w:rPr>
          <w:b/>
          <w:bCs/>
        </w:rPr>
      </w:pPr>
    </w:p>
    <w:p w:rsidR="002A6FB0" w:rsidRPr="00C8096C" w:rsidRDefault="002A6FB0" w:rsidP="002A6FB0">
      <w:pPr>
        <w:ind w:firstLine="561"/>
        <w:jc w:val="both"/>
        <w:rPr>
          <w:highlight w:val="yellow"/>
        </w:rPr>
      </w:pPr>
      <w:bookmarkStart w:id="0" w:name="_Toc228250893"/>
      <w:bookmarkStart w:id="1" w:name="_Toc248748656"/>
      <w:bookmarkStart w:id="2" w:name="_Toc306812909"/>
      <w:bookmarkStart w:id="3" w:name="_Toc307573275"/>
      <w:bookmarkStart w:id="4" w:name="_Toc333925980"/>
      <w:bookmarkStart w:id="5" w:name="_Toc333925979"/>
      <w:bookmarkStart w:id="6" w:name="_Toc154312445"/>
      <w:bookmarkStart w:id="7" w:name="_Toc157488453"/>
    </w:p>
    <w:bookmarkEnd w:id="0"/>
    <w:bookmarkEnd w:id="1"/>
    <w:bookmarkEnd w:id="2"/>
    <w:bookmarkEnd w:id="3"/>
    <w:bookmarkEnd w:id="4"/>
    <w:bookmarkEnd w:id="5"/>
    <w:bookmarkEnd w:id="6"/>
    <w:bookmarkEnd w:id="7"/>
    <w:p w:rsidR="002A6FB0" w:rsidRPr="00F4716E" w:rsidRDefault="002A6FB0" w:rsidP="002A6FB0">
      <w:pPr>
        <w:keepNext/>
        <w:tabs>
          <w:tab w:val="left" w:pos="3360"/>
        </w:tabs>
      </w:pPr>
      <w:r>
        <w:br w:type="page"/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7"/>
        <w:gridCol w:w="1811"/>
        <w:gridCol w:w="1534"/>
        <w:gridCol w:w="2914"/>
        <w:gridCol w:w="1835"/>
      </w:tblGrid>
      <w:tr w:rsidR="002A6FB0" w:rsidTr="00F846C9">
        <w:tc>
          <w:tcPr>
            <w:tcW w:w="4065" w:type="pct"/>
            <w:gridSpan w:val="4"/>
            <w:tcBorders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</w:pP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216D9D">
            <w:pPr>
              <w:autoSpaceDE w:val="0"/>
              <w:jc w:val="center"/>
            </w:pPr>
            <w:r>
              <w:t xml:space="preserve">Лист </w:t>
            </w:r>
            <w:r w:rsidR="00216D9D">
              <w:t>№</w:t>
            </w:r>
            <w:r>
              <w:t xml:space="preserve"> 2</w:t>
            </w:r>
          </w:p>
        </w:tc>
      </w:tr>
      <w:tr w:rsidR="002A6FB0" w:rsidTr="00F846C9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ОПИСАНИЕ МЕСТОПОЛОЖЕНИЯ ГРАНИЦ</w:t>
            </w:r>
          </w:p>
          <w:p w:rsidR="00ED71DE" w:rsidRDefault="00ED71DE" w:rsidP="00F846C9">
            <w:pPr>
              <w:autoSpaceDE w:val="0"/>
              <w:jc w:val="center"/>
              <w:rPr>
                <w:u w:val="single"/>
              </w:rPr>
            </w:pPr>
            <w:r w:rsidRPr="00ED71DE">
              <w:rPr>
                <w:u w:val="single"/>
              </w:rPr>
              <w:t>Территориальная зона Р-2 – Зона размещения объектов рекреации и туризма</w:t>
            </w:r>
          </w:p>
          <w:p w:rsidR="002A6FB0" w:rsidRPr="00DA0585" w:rsidRDefault="002A6FB0" w:rsidP="00F846C9">
            <w:pPr>
              <w:autoSpaceDE w:val="0"/>
              <w:jc w:val="center"/>
              <w:rPr>
                <w:u w:val="single"/>
              </w:rPr>
            </w:pPr>
            <w:r>
              <w:t>(наименование объекта)</w:t>
            </w:r>
          </w:p>
        </w:tc>
      </w:tr>
      <w:tr w:rsidR="002A6FB0" w:rsidTr="00F846C9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2A6FB0" w:rsidRPr="00D941A0" w:rsidTr="00F846C9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2A6FB0" w:rsidRPr="00D941A0" w:rsidRDefault="002A6FB0" w:rsidP="00F846C9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2A6FB0" w:rsidTr="00F846C9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2A6FB0" w:rsidTr="00F846C9">
        <w:tc>
          <w:tcPr>
            <w:tcW w:w="8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 *</w:t>
            </w:r>
          </w:p>
        </w:tc>
        <w:tc>
          <w:tcPr>
            <w:tcW w:w="9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Описание обозначения точки</w:t>
            </w:r>
          </w:p>
        </w:tc>
      </w:tr>
      <w:tr w:rsidR="002A6FB0" w:rsidTr="00F846C9">
        <w:tc>
          <w:tcPr>
            <w:tcW w:w="8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/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X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Y</w:t>
            </w:r>
          </w:p>
        </w:tc>
        <w:tc>
          <w:tcPr>
            <w:tcW w:w="14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/>
        </w:tc>
        <w:tc>
          <w:tcPr>
            <w:tcW w:w="9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/>
        </w:tc>
      </w:tr>
      <w:tr w:rsidR="002A6FB0" w:rsidTr="00F846C9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1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3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4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540A6A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A6A" w:rsidRPr="009B395A" w:rsidRDefault="00540A6A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1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A6A" w:rsidRPr="0083048A" w:rsidRDefault="00540A6A" w:rsidP="00CF5CA4">
            <w:pPr>
              <w:jc w:val="center"/>
            </w:pPr>
            <w:r w:rsidRPr="0083048A">
              <w:t>339141.41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A6A" w:rsidRPr="0083048A" w:rsidRDefault="00540A6A" w:rsidP="00CF5CA4">
            <w:pPr>
              <w:jc w:val="center"/>
            </w:pPr>
            <w:r w:rsidRPr="0083048A">
              <w:t>4319841.57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A6A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A6A" w:rsidRPr="009B395A" w:rsidRDefault="00540A6A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338949.40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4320101.08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3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338911.89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4320065.19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4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339108.87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4319801.47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5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339310.42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4319531.63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339330.76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4319585.65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1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339141.41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83048A" w:rsidRDefault="00FD33FF" w:rsidP="00CF5CA4">
            <w:pPr>
              <w:jc w:val="center"/>
            </w:pPr>
            <w:r w:rsidRPr="0083048A">
              <w:t>4319841.57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</w:tbl>
    <w:p w:rsidR="002A6FB0" w:rsidRDefault="002A6FB0" w:rsidP="002A6FB0">
      <w:pPr>
        <w:keepNext/>
        <w:tabs>
          <w:tab w:val="left" w:pos="3360"/>
        </w:tabs>
      </w:pPr>
    </w:p>
    <w:p w:rsidR="002A6FB0" w:rsidRDefault="002A6FB0" w:rsidP="002A6FB0">
      <w:pPr>
        <w:autoSpaceDE w:val="0"/>
        <w:jc w:val="both"/>
      </w:pPr>
      <w:r>
        <w:t xml:space="preserve">* Средняя </w:t>
      </w:r>
      <w:proofErr w:type="spellStart"/>
      <w:r>
        <w:t>квадратическая</w:t>
      </w:r>
      <w:proofErr w:type="spellEnd"/>
      <w:r>
        <w:t xml:space="preserve"> погрешность положения характерной точки (</w:t>
      </w:r>
      <w:proofErr w:type="spellStart"/>
      <w:r>
        <w:t>Mt</w:t>
      </w:r>
      <w:proofErr w:type="spellEnd"/>
      <w:r>
        <w:t xml:space="preserve">) – </w:t>
      </w:r>
      <w:r w:rsidR="003E14D5">
        <w:t>0,1</w:t>
      </w:r>
      <w:r>
        <w:t xml:space="preserve"> м</w:t>
      </w:r>
    </w:p>
    <w:p w:rsidR="002A6FB0" w:rsidRPr="00F4716E" w:rsidRDefault="002A6FB0" w:rsidP="002A6FB0">
      <w:pPr>
        <w:keepNext/>
        <w:tabs>
          <w:tab w:val="left" w:pos="3360"/>
        </w:tabs>
      </w:pPr>
      <w:r>
        <w:br w:type="page"/>
      </w:r>
    </w:p>
    <w:tbl>
      <w:tblPr>
        <w:tblW w:w="907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0"/>
        <w:gridCol w:w="2381"/>
      </w:tblGrid>
      <w:tr w:rsidR="002A6FB0" w:rsidTr="009C30A0">
        <w:trPr>
          <w:trHeight w:val="20"/>
          <w:jc w:val="center"/>
        </w:trPr>
        <w:tc>
          <w:tcPr>
            <w:tcW w:w="6690" w:type="dxa"/>
            <w:tcBorders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216D9D">
            <w:pPr>
              <w:autoSpaceDE w:val="0"/>
              <w:jc w:val="both"/>
            </w:pPr>
            <w:r>
              <w:t xml:space="preserve">Лист </w:t>
            </w:r>
            <w:r w:rsidR="00216D9D">
              <w:t>№</w:t>
            </w:r>
            <w:r>
              <w:t xml:space="preserve"> 3</w:t>
            </w:r>
          </w:p>
        </w:tc>
      </w:tr>
      <w:tr w:rsidR="002A6FB0" w:rsidTr="009C30A0">
        <w:trPr>
          <w:trHeight w:val="815"/>
          <w:jc w:val="center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</w:pPr>
            <w:r>
              <w:t>ОПИСАНИЕ МЕСТОПОЛОЖЕНИЯ ГРАНИЦ</w:t>
            </w:r>
          </w:p>
          <w:p w:rsidR="002A6FB0" w:rsidRPr="004146AB" w:rsidRDefault="00ED71DE" w:rsidP="00F846C9">
            <w:pPr>
              <w:autoSpaceDE w:val="0"/>
              <w:jc w:val="center"/>
              <w:rPr>
                <w:u w:val="single"/>
              </w:rPr>
            </w:pPr>
            <w:r w:rsidRPr="00ED71DE">
              <w:rPr>
                <w:u w:val="single"/>
              </w:rPr>
              <w:t>Территориальная зона Р-2 – Зона размещения объектов рекреации и туризма</w:t>
            </w:r>
          </w:p>
          <w:p w:rsidR="002A6FB0" w:rsidRDefault="002A6FB0" w:rsidP="00F846C9">
            <w:pPr>
              <w:autoSpaceDE w:val="0"/>
              <w:jc w:val="center"/>
            </w:pPr>
            <w:r>
              <w:t xml:space="preserve"> (наименование объекта)</w:t>
            </w:r>
          </w:p>
        </w:tc>
      </w:tr>
      <w:tr w:rsidR="002A6FB0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center"/>
              <w:textAlignment w:val="center"/>
            </w:pPr>
            <w:r>
              <w:t>План границ объекта. Обзорная схема.</w:t>
            </w:r>
          </w:p>
        </w:tc>
      </w:tr>
      <w:tr w:rsidR="002A6FB0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CF4EBF" w:rsidP="00F846C9">
            <w:pPr>
              <w:autoSpaceDE w:val="0"/>
              <w:jc w:val="center"/>
            </w:pPr>
            <w:r>
              <w:rPr>
                <w:noProof/>
              </w:rPr>
              <w:drawing>
                <wp:inline distT="0" distB="0" distL="0" distR="0" wp14:anchorId="7E584AFE" wp14:editId="1C41F387">
                  <wp:extent cx="5681345" cy="5267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14_0100039_2022-09-16_kpt11.xml-Model.jpg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526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FB0" w:rsidRPr="00686089" w:rsidRDefault="002A6FB0" w:rsidP="00F846C9">
            <w:pPr>
              <w:autoSpaceDE w:val="0"/>
              <w:jc w:val="center"/>
            </w:pPr>
            <w:r>
              <w:t xml:space="preserve">Масштаб 1: </w:t>
            </w:r>
            <w:r>
              <w:rPr>
                <w:lang w:val="en-US"/>
              </w:rPr>
              <w:t>12</w:t>
            </w:r>
            <w:r w:rsidRPr="00686089">
              <w:t xml:space="preserve"> 000</w:t>
            </w:r>
          </w:p>
        </w:tc>
      </w:tr>
      <w:tr w:rsidR="002A6FB0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both"/>
            </w:pPr>
            <w:r>
              <w:t>Используемые условные знаки и обозначения:</w:t>
            </w:r>
          </w:p>
          <w:p w:rsidR="002A6FB0" w:rsidRDefault="002A6FB0" w:rsidP="00F846C9">
            <w:pPr>
              <w:autoSpaceDE w:val="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9284242" wp14:editId="0882AB02">
                      <wp:extent cx="396875" cy="155575"/>
                      <wp:effectExtent l="23495" t="19685" r="27305" b="24765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1555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8D8D8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31.25pt;height: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" filled="f" fillcolor="#d8d8d8" strokecolor="#c00000" strokeweight="3pt">
                      <w10:anchorlock/>
                    </v:rect>
                  </w:pict>
                </mc:Fallback>
              </mc:AlternateContent>
            </w:r>
            <w:r>
              <w:t xml:space="preserve"> - границы территориальной зоны </w:t>
            </w:r>
          </w:p>
          <w:p w:rsidR="002A6FB0" w:rsidRDefault="002A6FB0" w:rsidP="00F846C9">
            <w:pPr>
              <w:autoSpaceDE w:val="0"/>
              <w:jc w:val="both"/>
            </w:pPr>
          </w:p>
        </w:tc>
      </w:tr>
      <w:tr w:rsidR="002A6FB0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  <w:jc w:val="both"/>
            </w:pPr>
            <w:r>
              <w:t>Подпись</w:t>
            </w:r>
            <w:r>
              <w:rPr>
                <w:lang w:val="en-US"/>
              </w:rPr>
              <w:t xml:space="preserve"> ________________________ </w:t>
            </w:r>
            <w:r>
              <w:t>Дата "__"_______20__ г.</w:t>
            </w:r>
          </w:p>
        </w:tc>
      </w:tr>
      <w:tr w:rsidR="002A6FB0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A6FB0" w:rsidRDefault="002A6FB0" w:rsidP="00F846C9">
            <w:pPr>
              <w:autoSpaceDE w:val="0"/>
            </w:pPr>
            <w: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A6FB0" w:rsidRDefault="002A6FB0" w:rsidP="002A6FB0">
      <w:pPr>
        <w:jc w:val="both"/>
      </w:pPr>
    </w:p>
    <w:p w:rsidR="002A6FB0" w:rsidRPr="00F4716E" w:rsidRDefault="002A6FB0" w:rsidP="002A6FB0">
      <w:pPr>
        <w:ind w:firstLine="540"/>
        <w:jc w:val="center"/>
      </w:pPr>
    </w:p>
    <w:p w:rsidR="004C4B95" w:rsidRDefault="004C4B95">
      <w:r>
        <w:br w:type="page"/>
      </w:r>
    </w:p>
    <w:p w:rsidR="004C4B95" w:rsidRDefault="004C4B95" w:rsidP="004C4B95">
      <w:pPr>
        <w:pStyle w:val="Standard"/>
        <w:ind w:left="4536" w:right="851" w:firstLine="0"/>
      </w:pPr>
    </w:p>
    <w:p w:rsidR="004C4B95" w:rsidRPr="00C8096C" w:rsidRDefault="004C4B95" w:rsidP="004C4B95">
      <w:pPr>
        <w:ind w:firstLine="540"/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6"/>
        <w:gridCol w:w="5212"/>
        <w:gridCol w:w="1287"/>
        <w:gridCol w:w="2576"/>
      </w:tblGrid>
      <w:tr w:rsidR="004C4B95" w:rsidTr="007F2D23">
        <w:tc>
          <w:tcPr>
            <w:tcW w:w="3687" w:type="pct"/>
            <w:gridSpan w:val="3"/>
            <w:tcBorders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Pr="004C4B95" w:rsidRDefault="004C4B95" w:rsidP="00216D9D">
            <w:pPr>
              <w:autoSpaceDE w:val="0"/>
              <w:jc w:val="center"/>
              <w:rPr>
                <w:lang w:val="en-US"/>
              </w:rPr>
            </w:pPr>
            <w:r>
              <w:t xml:space="preserve">Лист </w:t>
            </w:r>
            <w:r w:rsidR="00216D9D">
              <w:t>№</w:t>
            </w:r>
            <w:r>
              <w:t xml:space="preserve"> </w:t>
            </w:r>
            <w:r>
              <w:rPr>
                <w:lang w:val="en-US"/>
              </w:rPr>
              <w:t>4</w:t>
            </w:r>
          </w:p>
        </w:tc>
      </w:tr>
      <w:tr w:rsidR="004C4B95" w:rsidTr="007F2D2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ОПИСАНИЕ МЕСТОПОЛОЖЕНИЯ ГРАНИЦ</w:t>
            </w:r>
          </w:p>
          <w:p w:rsidR="004C4B95" w:rsidRPr="004146AB" w:rsidRDefault="004C4B95" w:rsidP="007F2D23">
            <w:pPr>
              <w:autoSpaceDE w:val="0"/>
              <w:jc w:val="center"/>
              <w:rPr>
                <w:u w:val="single"/>
              </w:rPr>
            </w:pPr>
            <w:r w:rsidRPr="004146AB">
              <w:rPr>
                <w:u w:val="single"/>
              </w:rPr>
              <w:t>Территориальная зона</w:t>
            </w:r>
            <w:r w:rsidRPr="004146AB">
              <w:rPr>
                <w:spacing w:val="-4"/>
                <w:u w:val="single"/>
              </w:rPr>
              <w:t xml:space="preserve"> </w:t>
            </w:r>
            <w:r w:rsidR="0099478A">
              <w:rPr>
                <w:spacing w:val="-4"/>
                <w:u w:val="single"/>
              </w:rPr>
              <w:t>О-1</w:t>
            </w:r>
            <w:r>
              <w:rPr>
                <w:spacing w:val="-4"/>
                <w:u w:val="single"/>
              </w:rPr>
              <w:t xml:space="preserve"> – </w:t>
            </w:r>
            <w:r w:rsidRPr="00ED71DE">
              <w:rPr>
                <w:spacing w:val="-4"/>
                <w:u w:val="single"/>
              </w:rPr>
              <w:t xml:space="preserve">Зона </w:t>
            </w:r>
            <w:r w:rsidR="0099478A">
              <w:rPr>
                <w:spacing w:val="-4"/>
                <w:u w:val="single"/>
              </w:rPr>
              <w:t>центра</w:t>
            </w:r>
          </w:p>
          <w:p w:rsidR="004C4B95" w:rsidRDefault="004C4B95" w:rsidP="007F2D23">
            <w:pPr>
              <w:autoSpaceDE w:val="0"/>
              <w:jc w:val="center"/>
            </w:pPr>
            <w:r>
              <w:t xml:space="preserve"> </w:t>
            </w:r>
            <w:proofErr w:type="gramStart"/>
            <w:r>
              <w:t>(наименование объекта местоположение границ, которого описано</w:t>
            </w:r>
            <w:proofErr w:type="gramEnd"/>
          </w:p>
          <w:p w:rsidR="004C4B95" w:rsidRDefault="004C4B95" w:rsidP="007F2D23">
            <w:pPr>
              <w:autoSpaceDE w:val="0"/>
              <w:jc w:val="center"/>
            </w:pPr>
            <w:r>
              <w:t>(далее - объект)</w:t>
            </w:r>
          </w:p>
        </w:tc>
      </w:tr>
      <w:tr w:rsidR="004C4B95" w:rsidTr="007F2D2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Сведения об объекте</w:t>
            </w:r>
          </w:p>
        </w:tc>
      </w:tr>
      <w:tr w:rsidR="004C4B95" w:rsidTr="007F2D2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rPr>
                <w:lang w:val="en-US"/>
              </w:rPr>
            </w:pPr>
          </w:p>
        </w:tc>
      </w:tr>
      <w:tr w:rsidR="004C4B95" w:rsidTr="007F2D23"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Характеристики объекта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Описание характеристик</w:t>
            </w:r>
          </w:p>
        </w:tc>
      </w:tr>
      <w:tr w:rsidR="004C4B95" w:rsidTr="007F2D23"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1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2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3</w:t>
            </w:r>
          </w:p>
        </w:tc>
      </w:tr>
      <w:tr w:rsidR="004C4B95" w:rsidTr="007F2D23"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1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</w:pPr>
            <w:r>
              <w:t>Местоположение объекта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Pr="00C97FB4" w:rsidRDefault="004C4B95" w:rsidP="007F2D23">
            <w:pPr>
              <w:autoSpaceDE w:val="0"/>
            </w:pPr>
            <w:r>
              <w:rPr>
                <w:spacing w:val="-4"/>
              </w:rPr>
              <w:t>Заречное сельское поселение Томского района</w:t>
            </w:r>
            <w:r w:rsidRPr="00FD0008">
              <w:rPr>
                <w:spacing w:val="-4"/>
              </w:rPr>
              <w:t xml:space="preserve"> Томской области</w:t>
            </w:r>
            <w:r w:rsidR="0099478A">
              <w:rPr>
                <w:spacing w:val="-4"/>
              </w:rPr>
              <w:t>, д. Черная Речка</w:t>
            </w:r>
          </w:p>
        </w:tc>
      </w:tr>
      <w:tr w:rsidR="004C4B95" w:rsidTr="007F2D23"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2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Pr="00DA0585" w:rsidRDefault="004C4B95" w:rsidP="007F2D23">
            <w:pPr>
              <w:autoSpaceDE w:val="0"/>
              <w:jc w:val="both"/>
            </w:pPr>
            <w:r w:rsidRPr="00DA0585">
              <w:t xml:space="preserve">Площадь объекта </w:t>
            </w:r>
            <w:r w:rsidR="0074762B">
              <w:t>±</w:t>
            </w:r>
            <w:r w:rsidRPr="00DA0585">
              <w:t xml:space="preserve"> величина</w:t>
            </w:r>
            <w:bookmarkStart w:id="8" w:name="_GoBack"/>
            <w:bookmarkEnd w:id="8"/>
            <w:r w:rsidRPr="00DA0585">
              <w:t xml:space="preserve"> погрешности определения площади</w:t>
            </w:r>
          </w:p>
          <w:p w:rsidR="004C4B95" w:rsidRPr="00DA0585" w:rsidRDefault="004C4B95" w:rsidP="0074762B">
            <w:pPr>
              <w:autoSpaceDE w:val="0"/>
            </w:pPr>
            <w:r w:rsidRPr="00DA0585">
              <w:t xml:space="preserve">(P </w:t>
            </w:r>
            <w:r w:rsidR="0074762B">
              <w:t>±</w:t>
            </w:r>
            <w:r w:rsidRPr="00DA0585">
              <w:t xml:space="preserve"> Дельта P)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Pr="00DA0585" w:rsidRDefault="00216D9D" w:rsidP="000D3676">
            <w:pPr>
              <w:autoSpaceDE w:val="0"/>
            </w:pPr>
            <w:r>
              <w:t>279</w:t>
            </w:r>
            <w:r w:rsidR="000D3676">
              <w:t>64</w:t>
            </w:r>
            <w:r w:rsidR="004C4B95" w:rsidRPr="00DD4458">
              <w:t xml:space="preserve"> </w:t>
            </w:r>
            <w:proofErr w:type="spellStart"/>
            <w:r w:rsidR="004C4B95" w:rsidRPr="00DD4458">
              <w:t>кв.м</w:t>
            </w:r>
            <w:proofErr w:type="spellEnd"/>
            <w:r w:rsidR="004C4B95" w:rsidRPr="00DD4458">
              <w:t>.</w:t>
            </w:r>
            <w:r w:rsidR="0074762B">
              <w:t xml:space="preserve"> (± 59 </w:t>
            </w:r>
            <w:proofErr w:type="spellStart"/>
            <w:r w:rsidR="0074762B">
              <w:t>кв</w:t>
            </w:r>
            <w:proofErr w:type="gramStart"/>
            <w:r w:rsidR="0074762B">
              <w:t>.м</w:t>
            </w:r>
            <w:proofErr w:type="spellEnd"/>
            <w:proofErr w:type="gramEnd"/>
            <w:r w:rsidR="0074762B">
              <w:t>)</w:t>
            </w:r>
          </w:p>
        </w:tc>
      </w:tr>
      <w:tr w:rsidR="004C4B95" w:rsidTr="007F2D23">
        <w:trPr>
          <w:trHeight w:val="13"/>
        </w:trPr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center"/>
            </w:pPr>
            <w:r>
              <w:t>3</w:t>
            </w:r>
          </w:p>
        </w:tc>
        <w:tc>
          <w:tcPr>
            <w:tcW w:w="2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  <w:jc w:val="both"/>
            </w:pPr>
            <w:r>
              <w:t>Иные характеристики объекта</w:t>
            </w:r>
          </w:p>
        </w:tc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C4B95" w:rsidRDefault="004C4B95" w:rsidP="007F2D23">
            <w:pPr>
              <w:autoSpaceDE w:val="0"/>
            </w:pPr>
            <w:r>
              <w:t>-</w:t>
            </w:r>
          </w:p>
        </w:tc>
      </w:tr>
    </w:tbl>
    <w:p w:rsidR="004C4B95" w:rsidRPr="00C8096C" w:rsidRDefault="004C4B95" w:rsidP="004C4B95">
      <w:pPr>
        <w:keepNext/>
        <w:keepLines/>
        <w:autoSpaceDE w:val="0"/>
        <w:autoSpaceDN w:val="0"/>
        <w:spacing w:line="288" w:lineRule="auto"/>
        <w:ind w:firstLine="567"/>
        <w:rPr>
          <w:b/>
          <w:bCs/>
        </w:rPr>
      </w:pPr>
    </w:p>
    <w:p w:rsidR="004C4B95" w:rsidRPr="00C8096C" w:rsidRDefault="004C4B95" w:rsidP="004C4B95">
      <w:pPr>
        <w:ind w:firstLine="561"/>
        <w:jc w:val="both"/>
        <w:rPr>
          <w:highlight w:val="yellow"/>
        </w:rPr>
      </w:pPr>
    </w:p>
    <w:p w:rsidR="00216D9D" w:rsidRDefault="00216D9D">
      <w:r>
        <w:br w:type="page"/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7"/>
        <w:gridCol w:w="1811"/>
        <w:gridCol w:w="1534"/>
        <w:gridCol w:w="2914"/>
        <w:gridCol w:w="1835"/>
      </w:tblGrid>
      <w:tr w:rsidR="00216D9D" w:rsidTr="00DE441B">
        <w:tc>
          <w:tcPr>
            <w:tcW w:w="4065" w:type="pct"/>
            <w:gridSpan w:val="4"/>
            <w:tcBorders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</w:pP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216D9D">
            <w:pPr>
              <w:autoSpaceDE w:val="0"/>
              <w:jc w:val="center"/>
            </w:pPr>
            <w:r>
              <w:t>Лист № 5</w:t>
            </w:r>
          </w:p>
        </w:tc>
      </w:tr>
      <w:tr w:rsidR="00216D9D" w:rsidTr="00DE441B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ОПИСАНИЕ МЕСТОПОЛОЖЕНИЯ ГРАНИЦ</w:t>
            </w:r>
          </w:p>
          <w:p w:rsidR="00216D9D" w:rsidRDefault="00216D9D" w:rsidP="00DE441B">
            <w:pPr>
              <w:autoSpaceDE w:val="0"/>
              <w:jc w:val="center"/>
              <w:rPr>
                <w:u w:val="single"/>
              </w:rPr>
            </w:pPr>
            <w:r w:rsidRPr="00ED71DE">
              <w:rPr>
                <w:u w:val="single"/>
              </w:rPr>
              <w:t xml:space="preserve">Территориальная зона </w:t>
            </w:r>
            <w:r>
              <w:rPr>
                <w:u w:val="single"/>
              </w:rPr>
              <w:t>О</w:t>
            </w:r>
            <w:r w:rsidRPr="00ED71DE">
              <w:rPr>
                <w:u w:val="single"/>
              </w:rPr>
              <w:t>-</w:t>
            </w:r>
            <w:r>
              <w:rPr>
                <w:u w:val="single"/>
              </w:rPr>
              <w:t>1</w:t>
            </w:r>
            <w:r w:rsidRPr="00ED71DE">
              <w:rPr>
                <w:u w:val="single"/>
              </w:rPr>
              <w:t xml:space="preserve"> – Зона </w:t>
            </w:r>
            <w:r>
              <w:rPr>
                <w:u w:val="single"/>
              </w:rPr>
              <w:t>центра</w:t>
            </w:r>
          </w:p>
          <w:p w:rsidR="00216D9D" w:rsidRPr="00DA0585" w:rsidRDefault="00216D9D" w:rsidP="00DE441B">
            <w:pPr>
              <w:autoSpaceDE w:val="0"/>
              <w:jc w:val="center"/>
              <w:rPr>
                <w:u w:val="single"/>
              </w:rPr>
            </w:pPr>
            <w:r>
              <w:t>(наименование объекта)</w:t>
            </w:r>
          </w:p>
        </w:tc>
      </w:tr>
      <w:tr w:rsidR="00216D9D" w:rsidTr="00DE441B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216D9D" w:rsidRPr="00D941A0" w:rsidTr="00DE441B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216D9D" w:rsidRPr="00D941A0" w:rsidRDefault="00216D9D" w:rsidP="00DE441B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216D9D" w:rsidTr="00DE441B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216D9D" w:rsidTr="00DE441B">
        <w:tc>
          <w:tcPr>
            <w:tcW w:w="8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 *</w:t>
            </w:r>
          </w:p>
        </w:tc>
        <w:tc>
          <w:tcPr>
            <w:tcW w:w="9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Описание обозначения точки</w:t>
            </w:r>
          </w:p>
        </w:tc>
      </w:tr>
      <w:tr w:rsidR="00216D9D" w:rsidTr="00DE441B">
        <w:tc>
          <w:tcPr>
            <w:tcW w:w="8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/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X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Y</w:t>
            </w:r>
          </w:p>
        </w:tc>
        <w:tc>
          <w:tcPr>
            <w:tcW w:w="14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/>
        </w:tc>
        <w:tc>
          <w:tcPr>
            <w:tcW w:w="9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/>
        </w:tc>
      </w:tr>
      <w:tr w:rsidR="00216D9D" w:rsidTr="00DE441B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1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3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</w:pPr>
            <w:r>
              <w:t>4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6D9D" w:rsidRDefault="00216D9D" w:rsidP="00DE441B">
            <w:pPr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FD33FF" w:rsidTr="00CF5CA4">
        <w:trPr>
          <w:trHeight w:val="670"/>
        </w:trPr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1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341033.42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4322232.72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340889.33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4322125.58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3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340831.22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4322230.04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4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340829.54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4322233.07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5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340849.62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4322254.25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340949.66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4322386.79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340969.44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4322377.90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340982.56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  <w:rPr>
                <w:lang w:val="en-US"/>
              </w:rPr>
            </w:pPr>
            <w:r w:rsidRPr="00F529FB">
              <w:rPr>
                <w:lang w:val="en-US"/>
              </w:rPr>
              <w:t>4322392.97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340995.73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4322361.70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340990.15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4322314.91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  <w:tr w:rsidR="00FD33FF" w:rsidRPr="003C11C4" w:rsidTr="00CF5CA4"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  <w:rPr>
                <w:color w:val="000000"/>
              </w:rPr>
            </w:pPr>
            <w:r w:rsidRPr="009B395A">
              <w:rPr>
                <w:color w:val="000000"/>
              </w:rPr>
              <w:lastRenderedPageBreak/>
              <w:t>1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Default="00FD33FF" w:rsidP="00CF5CA4">
            <w:pPr>
              <w:jc w:val="center"/>
            </w:pPr>
            <w:r w:rsidRPr="00F529FB">
              <w:t>341033.42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529FB" w:rsidRDefault="00FD33FF" w:rsidP="00CF5CA4">
            <w:pPr>
              <w:jc w:val="center"/>
            </w:pPr>
            <w:r w:rsidRPr="00F529FB">
              <w:t>4322232.72</w:t>
            </w:r>
          </w:p>
        </w:tc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FD33FF" w:rsidRDefault="00FD33FF" w:rsidP="00CF5CA4">
            <w:pPr>
              <w:jc w:val="center"/>
              <w:rPr>
                <w:sz w:val="20"/>
                <w:szCs w:val="20"/>
              </w:rPr>
            </w:pPr>
            <w:r w:rsidRPr="00FD33FF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D33FF" w:rsidRPr="009B395A" w:rsidRDefault="00FD33FF" w:rsidP="00CF5CA4">
            <w:pPr>
              <w:jc w:val="center"/>
            </w:pPr>
            <w:r w:rsidRPr="009B395A">
              <w:t>-</w:t>
            </w:r>
          </w:p>
        </w:tc>
      </w:tr>
    </w:tbl>
    <w:p w:rsidR="00AE3E5B" w:rsidRDefault="00AE3E5B"/>
    <w:p w:rsidR="00216D9D" w:rsidRDefault="003E14D5">
      <w:r w:rsidRPr="003E14D5">
        <w:t xml:space="preserve">* Средняя </w:t>
      </w:r>
      <w:proofErr w:type="spellStart"/>
      <w:r w:rsidRPr="003E14D5">
        <w:t>квадратическая</w:t>
      </w:r>
      <w:proofErr w:type="spellEnd"/>
      <w:r w:rsidRPr="003E14D5">
        <w:t xml:space="preserve"> погрешность положения характерной точки (</w:t>
      </w:r>
      <w:proofErr w:type="spellStart"/>
      <w:r w:rsidRPr="003E14D5">
        <w:t>Mt</w:t>
      </w:r>
      <w:proofErr w:type="spellEnd"/>
      <w:r w:rsidRPr="003E14D5">
        <w:t>) – 0,1 м</w:t>
      </w:r>
    </w:p>
    <w:p w:rsidR="00471456" w:rsidRDefault="00471456">
      <w:r>
        <w:br w:type="page"/>
      </w:r>
    </w:p>
    <w:tbl>
      <w:tblPr>
        <w:tblW w:w="907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0"/>
        <w:gridCol w:w="2381"/>
      </w:tblGrid>
      <w:tr w:rsidR="00471456" w:rsidTr="009C30A0">
        <w:trPr>
          <w:trHeight w:val="20"/>
          <w:jc w:val="center"/>
        </w:trPr>
        <w:tc>
          <w:tcPr>
            <w:tcW w:w="6690" w:type="dxa"/>
            <w:tcBorders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1456" w:rsidRDefault="00471456" w:rsidP="00DE441B">
            <w:pPr>
              <w:autoSpaceDE w:val="0"/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1456" w:rsidRDefault="00471456" w:rsidP="00022367">
            <w:pPr>
              <w:autoSpaceDE w:val="0"/>
              <w:jc w:val="both"/>
            </w:pPr>
            <w:r>
              <w:t xml:space="preserve">Лист № </w:t>
            </w:r>
            <w:r w:rsidR="00022367">
              <w:t>6</w:t>
            </w:r>
          </w:p>
        </w:tc>
      </w:tr>
      <w:tr w:rsidR="00471456" w:rsidTr="009C30A0">
        <w:trPr>
          <w:trHeight w:val="815"/>
          <w:jc w:val="center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1456" w:rsidRDefault="00471456" w:rsidP="00DE441B">
            <w:pPr>
              <w:autoSpaceDE w:val="0"/>
              <w:jc w:val="center"/>
            </w:pPr>
            <w:r>
              <w:t>ОПИСАНИЕ МЕСТОПОЛОЖЕНИЯ ГРАНИЦ</w:t>
            </w:r>
          </w:p>
          <w:p w:rsidR="00022367" w:rsidRDefault="00022367" w:rsidP="00DE441B">
            <w:pPr>
              <w:autoSpaceDE w:val="0"/>
              <w:jc w:val="center"/>
              <w:rPr>
                <w:u w:val="single"/>
              </w:rPr>
            </w:pPr>
            <w:r w:rsidRPr="00022367">
              <w:rPr>
                <w:u w:val="single"/>
              </w:rPr>
              <w:t>Территориальная зона О-1 – Зона центра</w:t>
            </w:r>
          </w:p>
          <w:p w:rsidR="00471456" w:rsidRDefault="00471456" w:rsidP="00DE441B">
            <w:pPr>
              <w:autoSpaceDE w:val="0"/>
              <w:jc w:val="center"/>
            </w:pPr>
            <w:r>
              <w:t>(наименование объекта)</w:t>
            </w:r>
          </w:p>
        </w:tc>
      </w:tr>
      <w:tr w:rsidR="00471456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1456" w:rsidRDefault="00471456" w:rsidP="00DE441B">
            <w:pPr>
              <w:autoSpaceDE w:val="0"/>
              <w:jc w:val="center"/>
              <w:textAlignment w:val="center"/>
            </w:pPr>
            <w:r>
              <w:t>План границ объекта. Обзорная схема.</w:t>
            </w:r>
          </w:p>
        </w:tc>
      </w:tr>
      <w:tr w:rsidR="00471456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1456" w:rsidRDefault="00E435FB" w:rsidP="00DE441B">
            <w:pPr>
              <w:autoSpaceDE w:val="0"/>
              <w:jc w:val="center"/>
            </w:pPr>
            <w:r>
              <w:rPr>
                <w:noProof/>
              </w:rPr>
              <w:drawing>
                <wp:inline distT="0" distB="0" distL="0" distR="0" wp14:anchorId="1F106AC8" wp14:editId="53DD2FA1">
                  <wp:extent cx="5681345" cy="51193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14_0100039_2022-09-16_kpt11.xml-Model_ЧР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51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456" w:rsidRPr="00686089" w:rsidRDefault="00471456" w:rsidP="00D824F2">
            <w:pPr>
              <w:autoSpaceDE w:val="0"/>
              <w:jc w:val="center"/>
            </w:pPr>
            <w:r>
              <w:t xml:space="preserve">Масштаб 1: </w:t>
            </w:r>
            <w:r w:rsidR="00D824F2">
              <w:t>6</w:t>
            </w:r>
            <w:r w:rsidRPr="00686089">
              <w:t xml:space="preserve"> 000</w:t>
            </w:r>
          </w:p>
        </w:tc>
      </w:tr>
      <w:tr w:rsidR="00471456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1456" w:rsidRDefault="00471456" w:rsidP="00DE441B">
            <w:pPr>
              <w:autoSpaceDE w:val="0"/>
              <w:jc w:val="both"/>
            </w:pPr>
            <w:r>
              <w:t>Используемые условные знаки и обозначения:</w:t>
            </w:r>
          </w:p>
          <w:p w:rsidR="00471456" w:rsidRDefault="00471456" w:rsidP="00DE441B">
            <w:pPr>
              <w:autoSpaceDE w:val="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791D6F" wp14:editId="2C6B2562">
                      <wp:extent cx="396875" cy="155575"/>
                      <wp:effectExtent l="23495" t="19685" r="27305" b="24765"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1555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8D8D8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31.25pt;height: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" filled="f" fillcolor="#d8d8d8" strokecolor="#c00000" strokeweight="3pt">
                      <w10:anchorlock/>
                    </v:rect>
                  </w:pict>
                </mc:Fallback>
              </mc:AlternateContent>
            </w:r>
            <w:r>
              <w:t xml:space="preserve"> - границы территориальной зоны </w:t>
            </w:r>
          </w:p>
          <w:p w:rsidR="00471456" w:rsidRDefault="00471456" w:rsidP="00DE441B">
            <w:pPr>
              <w:autoSpaceDE w:val="0"/>
              <w:jc w:val="both"/>
            </w:pPr>
          </w:p>
        </w:tc>
      </w:tr>
      <w:tr w:rsidR="00471456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1456" w:rsidRDefault="00471456" w:rsidP="00DE441B">
            <w:pPr>
              <w:autoSpaceDE w:val="0"/>
              <w:jc w:val="both"/>
            </w:pPr>
            <w:r>
              <w:t>Подпись</w:t>
            </w:r>
            <w:r>
              <w:rPr>
                <w:lang w:val="en-US"/>
              </w:rPr>
              <w:t xml:space="preserve"> ________________________ </w:t>
            </w:r>
            <w:r>
              <w:t>Дата "__"_______20__ г.</w:t>
            </w:r>
          </w:p>
        </w:tc>
      </w:tr>
      <w:tr w:rsidR="00471456" w:rsidTr="009C30A0">
        <w:trPr>
          <w:trHeight w:val="20"/>
          <w:jc w:val="center"/>
        </w:trPr>
        <w:tc>
          <w:tcPr>
            <w:tcW w:w="90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1456" w:rsidRDefault="00471456" w:rsidP="00DE441B">
            <w:pPr>
              <w:autoSpaceDE w:val="0"/>
            </w:pPr>
            <w: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16D9D" w:rsidRDefault="00216D9D"/>
    <w:p w:rsidR="00471456" w:rsidRDefault="00471456"/>
    <w:sectPr w:rsidR="00471456" w:rsidSect="00CF5CA4">
      <w:type w:val="continuous"/>
      <w:pgSz w:w="11906" w:h="16838" w:code="9"/>
      <w:pgMar w:top="568" w:right="1085" w:bottom="1560" w:left="1134" w:header="709" w:footer="709" w:gutter="0"/>
      <w:pgNumType w:start="6" w:chapStyle="1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ED5" w:rsidRDefault="00E17ED5">
      <w:r>
        <w:separator/>
      </w:r>
    </w:p>
  </w:endnote>
  <w:endnote w:type="continuationSeparator" w:id="0">
    <w:p w:rsidR="00E17ED5" w:rsidRDefault="00E17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ED5" w:rsidRDefault="00E17ED5">
      <w:r>
        <w:separator/>
      </w:r>
    </w:p>
  </w:footnote>
  <w:footnote w:type="continuationSeparator" w:id="0">
    <w:p w:rsidR="00E17ED5" w:rsidRDefault="00E17E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80"/>
    <w:rsid w:val="00007819"/>
    <w:rsid w:val="00022367"/>
    <w:rsid w:val="00037B3D"/>
    <w:rsid w:val="000466E4"/>
    <w:rsid w:val="0006195B"/>
    <w:rsid w:val="0007437B"/>
    <w:rsid w:val="000838E9"/>
    <w:rsid w:val="000A2945"/>
    <w:rsid w:val="000A7B0E"/>
    <w:rsid w:val="000C18AD"/>
    <w:rsid w:val="000C1E76"/>
    <w:rsid w:val="000C2A60"/>
    <w:rsid w:val="000C6F5A"/>
    <w:rsid w:val="000D1DD4"/>
    <w:rsid w:val="000D3676"/>
    <w:rsid w:val="000D55A1"/>
    <w:rsid w:val="000E0AF3"/>
    <w:rsid w:val="000E1613"/>
    <w:rsid w:val="000E2536"/>
    <w:rsid w:val="000E6177"/>
    <w:rsid w:val="00111773"/>
    <w:rsid w:val="00135D35"/>
    <w:rsid w:val="00137CEE"/>
    <w:rsid w:val="0014442C"/>
    <w:rsid w:val="001938BC"/>
    <w:rsid w:val="001946BE"/>
    <w:rsid w:val="001A68FD"/>
    <w:rsid w:val="001C3AD5"/>
    <w:rsid w:val="001D1BAD"/>
    <w:rsid w:val="001D4228"/>
    <w:rsid w:val="001D5B2F"/>
    <w:rsid w:val="001E4FCE"/>
    <w:rsid w:val="001E7CB8"/>
    <w:rsid w:val="001F0AFA"/>
    <w:rsid w:val="00202900"/>
    <w:rsid w:val="00216D9D"/>
    <w:rsid w:val="00235B59"/>
    <w:rsid w:val="0024115F"/>
    <w:rsid w:val="00247815"/>
    <w:rsid w:val="002625DA"/>
    <w:rsid w:val="00267963"/>
    <w:rsid w:val="00271DFE"/>
    <w:rsid w:val="002762A9"/>
    <w:rsid w:val="0027732E"/>
    <w:rsid w:val="0028193B"/>
    <w:rsid w:val="00281DA4"/>
    <w:rsid w:val="002A4536"/>
    <w:rsid w:val="002A6FB0"/>
    <w:rsid w:val="002B1F50"/>
    <w:rsid w:val="002B67D8"/>
    <w:rsid w:val="002C054A"/>
    <w:rsid w:val="002C5069"/>
    <w:rsid w:val="002E3FCA"/>
    <w:rsid w:val="002E69BF"/>
    <w:rsid w:val="002E6E74"/>
    <w:rsid w:val="002F2A55"/>
    <w:rsid w:val="00302C2D"/>
    <w:rsid w:val="003105B1"/>
    <w:rsid w:val="00316410"/>
    <w:rsid w:val="00335943"/>
    <w:rsid w:val="00341896"/>
    <w:rsid w:val="003719E5"/>
    <w:rsid w:val="0038425F"/>
    <w:rsid w:val="00390E5A"/>
    <w:rsid w:val="003A076C"/>
    <w:rsid w:val="003B538E"/>
    <w:rsid w:val="003C0FDC"/>
    <w:rsid w:val="003C413E"/>
    <w:rsid w:val="003C627B"/>
    <w:rsid w:val="003D1A67"/>
    <w:rsid w:val="003E14D5"/>
    <w:rsid w:val="003E1C17"/>
    <w:rsid w:val="003E38B0"/>
    <w:rsid w:val="003E7E71"/>
    <w:rsid w:val="003F7F20"/>
    <w:rsid w:val="00406578"/>
    <w:rsid w:val="004143B0"/>
    <w:rsid w:val="004179A5"/>
    <w:rsid w:val="004227DE"/>
    <w:rsid w:val="00432044"/>
    <w:rsid w:val="00460A26"/>
    <w:rsid w:val="00471456"/>
    <w:rsid w:val="0048032A"/>
    <w:rsid w:val="0048343E"/>
    <w:rsid w:val="00484838"/>
    <w:rsid w:val="004857EC"/>
    <w:rsid w:val="00491142"/>
    <w:rsid w:val="004919CD"/>
    <w:rsid w:val="004951A1"/>
    <w:rsid w:val="00496FBC"/>
    <w:rsid w:val="004A2D67"/>
    <w:rsid w:val="004A7771"/>
    <w:rsid w:val="004C1512"/>
    <w:rsid w:val="004C4B95"/>
    <w:rsid w:val="004C56A2"/>
    <w:rsid w:val="004D328E"/>
    <w:rsid w:val="004E79C7"/>
    <w:rsid w:val="004F6964"/>
    <w:rsid w:val="0051104D"/>
    <w:rsid w:val="005114A5"/>
    <w:rsid w:val="005232A7"/>
    <w:rsid w:val="00526EDF"/>
    <w:rsid w:val="00540A6A"/>
    <w:rsid w:val="0054169C"/>
    <w:rsid w:val="00551FB2"/>
    <w:rsid w:val="00555BE6"/>
    <w:rsid w:val="00573D0F"/>
    <w:rsid w:val="005B380A"/>
    <w:rsid w:val="005B4876"/>
    <w:rsid w:val="005C1AF9"/>
    <w:rsid w:val="005D3807"/>
    <w:rsid w:val="005E048E"/>
    <w:rsid w:val="005F5C35"/>
    <w:rsid w:val="005F61A4"/>
    <w:rsid w:val="006040FF"/>
    <w:rsid w:val="006151C2"/>
    <w:rsid w:val="0062705D"/>
    <w:rsid w:val="00650C05"/>
    <w:rsid w:val="00650F26"/>
    <w:rsid w:val="0067165E"/>
    <w:rsid w:val="006731FF"/>
    <w:rsid w:val="00674D66"/>
    <w:rsid w:val="0068587F"/>
    <w:rsid w:val="006932C0"/>
    <w:rsid w:val="00693A09"/>
    <w:rsid w:val="00694243"/>
    <w:rsid w:val="006A00AF"/>
    <w:rsid w:val="006A0AC3"/>
    <w:rsid w:val="006A16E6"/>
    <w:rsid w:val="006B11F3"/>
    <w:rsid w:val="006B54F3"/>
    <w:rsid w:val="006B7CAC"/>
    <w:rsid w:val="006B7EAA"/>
    <w:rsid w:val="006C1AA7"/>
    <w:rsid w:val="006E1041"/>
    <w:rsid w:val="006F19EF"/>
    <w:rsid w:val="00702078"/>
    <w:rsid w:val="007022E6"/>
    <w:rsid w:val="00712644"/>
    <w:rsid w:val="00723FCC"/>
    <w:rsid w:val="00724B44"/>
    <w:rsid w:val="00724E8E"/>
    <w:rsid w:val="00732DEE"/>
    <w:rsid w:val="007448D7"/>
    <w:rsid w:val="00744E11"/>
    <w:rsid w:val="0074762B"/>
    <w:rsid w:val="00755AC8"/>
    <w:rsid w:val="00774124"/>
    <w:rsid w:val="00774326"/>
    <w:rsid w:val="00787201"/>
    <w:rsid w:val="00793BE0"/>
    <w:rsid w:val="007A37E2"/>
    <w:rsid w:val="007B1A3F"/>
    <w:rsid w:val="007B593D"/>
    <w:rsid w:val="007E0D40"/>
    <w:rsid w:val="007E1B10"/>
    <w:rsid w:val="007E4E9C"/>
    <w:rsid w:val="00832DCE"/>
    <w:rsid w:val="00845B7C"/>
    <w:rsid w:val="0085585F"/>
    <w:rsid w:val="00876251"/>
    <w:rsid w:val="00892662"/>
    <w:rsid w:val="008A29A3"/>
    <w:rsid w:val="008A3EFE"/>
    <w:rsid w:val="008B2DD8"/>
    <w:rsid w:val="008B30B1"/>
    <w:rsid w:val="008D214A"/>
    <w:rsid w:val="008D51C3"/>
    <w:rsid w:val="008E13A9"/>
    <w:rsid w:val="008E2767"/>
    <w:rsid w:val="008E2E56"/>
    <w:rsid w:val="008F235D"/>
    <w:rsid w:val="008F6568"/>
    <w:rsid w:val="00905261"/>
    <w:rsid w:val="00911877"/>
    <w:rsid w:val="00912984"/>
    <w:rsid w:val="00920541"/>
    <w:rsid w:val="00920C69"/>
    <w:rsid w:val="00923BB0"/>
    <w:rsid w:val="00950825"/>
    <w:rsid w:val="009543C0"/>
    <w:rsid w:val="00961A90"/>
    <w:rsid w:val="00965859"/>
    <w:rsid w:val="009771BD"/>
    <w:rsid w:val="00986AB4"/>
    <w:rsid w:val="009879F3"/>
    <w:rsid w:val="009922D3"/>
    <w:rsid w:val="0099478A"/>
    <w:rsid w:val="009A0C27"/>
    <w:rsid w:val="009C30A0"/>
    <w:rsid w:val="009D1607"/>
    <w:rsid w:val="009E6B7B"/>
    <w:rsid w:val="009F3C61"/>
    <w:rsid w:val="009F5A34"/>
    <w:rsid w:val="009F751A"/>
    <w:rsid w:val="00A11DCA"/>
    <w:rsid w:val="00A15F1E"/>
    <w:rsid w:val="00A16F04"/>
    <w:rsid w:val="00A17721"/>
    <w:rsid w:val="00A2661C"/>
    <w:rsid w:val="00A37096"/>
    <w:rsid w:val="00A41533"/>
    <w:rsid w:val="00A42BAE"/>
    <w:rsid w:val="00A50092"/>
    <w:rsid w:val="00A51C6D"/>
    <w:rsid w:val="00A67426"/>
    <w:rsid w:val="00A70AF8"/>
    <w:rsid w:val="00A72B10"/>
    <w:rsid w:val="00A7334B"/>
    <w:rsid w:val="00A81B4A"/>
    <w:rsid w:val="00A93847"/>
    <w:rsid w:val="00AD0368"/>
    <w:rsid w:val="00AD0B32"/>
    <w:rsid w:val="00AE3E5B"/>
    <w:rsid w:val="00AF407B"/>
    <w:rsid w:val="00B256B9"/>
    <w:rsid w:val="00B31482"/>
    <w:rsid w:val="00B4125C"/>
    <w:rsid w:val="00B519EA"/>
    <w:rsid w:val="00B55E57"/>
    <w:rsid w:val="00B7716A"/>
    <w:rsid w:val="00B836F8"/>
    <w:rsid w:val="00B83F79"/>
    <w:rsid w:val="00B90700"/>
    <w:rsid w:val="00B9167A"/>
    <w:rsid w:val="00B92C39"/>
    <w:rsid w:val="00BA0687"/>
    <w:rsid w:val="00BA11ED"/>
    <w:rsid w:val="00BB0F7B"/>
    <w:rsid w:val="00BB713B"/>
    <w:rsid w:val="00BC234A"/>
    <w:rsid w:val="00BD3E38"/>
    <w:rsid w:val="00BD77C4"/>
    <w:rsid w:val="00BE1C64"/>
    <w:rsid w:val="00C11B14"/>
    <w:rsid w:val="00C211AE"/>
    <w:rsid w:val="00C24B6C"/>
    <w:rsid w:val="00C41846"/>
    <w:rsid w:val="00C54B37"/>
    <w:rsid w:val="00C57580"/>
    <w:rsid w:val="00C622F7"/>
    <w:rsid w:val="00C638C6"/>
    <w:rsid w:val="00C76277"/>
    <w:rsid w:val="00C76473"/>
    <w:rsid w:val="00C8540A"/>
    <w:rsid w:val="00C90EB6"/>
    <w:rsid w:val="00C91738"/>
    <w:rsid w:val="00CA1EE7"/>
    <w:rsid w:val="00CB4EAE"/>
    <w:rsid w:val="00CB5612"/>
    <w:rsid w:val="00CC4C2B"/>
    <w:rsid w:val="00CD74DF"/>
    <w:rsid w:val="00CF4EBF"/>
    <w:rsid w:val="00CF5CA4"/>
    <w:rsid w:val="00CF75EF"/>
    <w:rsid w:val="00D00B35"/>
    <w:rsid w:val="00D23C03"/>
    <w:rsid w:val="00D31A86"/>
    <w:rsid w:val="00D33475"/>
    <w:rsid w:val="00D35727"/>
    <w:rsid w:val="00D36B49"/>
    <w:rsid w:val="00D42EF9"/>
    <w:rsid w:val="00D4425F"/>
    <w:rsid w:val="00D61A8E"/>
    <w:rsid w:val="00D65BF5"/>
    <w:rsid w:val="00D65F94"/>
    <w:rsid w:val="00D672C2"/>
    <w:rsid w:val="00D70CB1"/>
    <w:rsid w:val="00D750F3"/>
    <w:rsid w:val="00D751A3"/>
    <w:rsid w:val="00D77DE0"/>
    <w:rsid w:val="00D824F2"/>
    <w:rsid w:val="00D862B1"/>
    <w:rsid w:val="00D93FCD"/>
    <w:rsid w:val="00D94F23"/>
    <w:rsid w:val="00DA206A"/>
    <w:rsid w:val="00DA3B4D"/>
    <w:rsid w:val="00DC3827"/>
    <w:rsid w:val="00DF18B1"/>
    <w:rsid w:val="00DF6A6C"/>
    <w:rsid w:val="00DF7293"/>
    <w:rsid w:val="00E05870"/>
    <w:rsid w:val="00E17ED5"/>
    <w:rsid w:val="00E2417B"/>
    <w:rsid w:val="00E24D8E"/>
    <w:rsid w:val="00E302EC"/>
    <w:rsid w:val="00E34A2D"/>
    <w:rsid w:val="00E37F5A"/>
    <w:rsid w:val="00E435FB"/>
    <w:rsid w:val="00E44EB2"/>
    <w:rsid w:val="00E50499"/>
    <w:rsid w:val="00E52460"/>
    <w:rsid w:val="00E55143"/>
    <w:rsid w:val="00E64F79"/>
    <w:rsid w:val="00E674B7"/>
    <w:rsid w:val="00E82666"/>
    <w:rsid w:val="00E83290"/>
    <w:rsid w:val="00E85DA1"/>
    <w:rsid w:val="00E8672D"/>
    <w:rsid w:val="00E9096C"/>
    <w:rsid w:val="00E95F6A"/>
    <w:rsid w:val="00EB0B42"/>
    <w:rsid w:val="00EB5D2D"/>
    <w:rsid w:val="00EC27B9"/>
    <w:rsid w:val="00EC3D97"/>
    <w:rsid w:val="00ED1680"/>
    <w:rsid w:val="00ED71DE"/>
    <w:rsid w:val="00EE1B03"/>
    <w:rsid w:val="00EE1FBE"/>
    <w:rsid w:val="00EE3CEE"/>
    <w:rsid w:val="00EF77C0"/>
    <w:rsid w:val="00F07C00"/>
    <w:rsid w:val="00F11AD1"/>
    <w:rsid w:val="00F12DB0"/>
    <w:rsid w:val="00F46278"/>
    <w:rsid w:val="00F514D0"/>
    <w:rsid w:val="00F5488D"/>
    <w:rsid w:val="00F550FD"/>
    <w:rsid w:val="00F66554"/>
    <w:rsid w:val="00F778AF"/>
    <w:rsid w:val="00F8248E"/>
    <w:rsid w:val="00F969E1"/>
    <w:rsid w:val="00F96F27"/>
    <w:rsid w:val="00FB0474"/>
    <w:rsid w:val="00FC48B8"/>
    <w:rsid w:val="00FC79F1"/>
    <w:rsid w:val="00FD0C65"/>
    <w:rsid w:val="00FD33FF"/>
    <w:rsid w:val="00FD7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9">
    <w:name w:val="endnote text"/>
    <w:basedOn w:val="a"/>
    <w:link w:val="aa"/>
    <w:rsid w:val="00A16F04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A16F04"/>
  </w:style>
  <w:style w:type="paragraph" w:styleId="ab">
    <w:name w:val="Normal (Web)"/>
    <w:basedOn w:val="a"/>
    <w:uiPriority w:val="99"/>
    <w:rsid w:val="00A16F04"/>
    <w:pPr>
      <w:spacing w:before="100" w:beforeAutospacing="1" w:after="119"/>
    </w:pPr>
  </w:style>
  <w:style w:type="character" w:customStyle="1" w:styleId="a4">
    <w:name w:val="Верхний колонтитул Знак"/>
    <w:basedOn w:val="a0"/>
    <w:link w:val="a3"/>
    <w:uiPriority w:val="99"/>
    <w:rsid w:val="00694243"/>
    <w:rPr>
      <w:sz w:val="24"/>
      <w:szCs w:val="24"/>
    </w:rPr>
  </w:style>
  <w:style w:type="paragraph" w:styleId="ac">
    <w:name w:val="Balloon Text"/>
    <w:basedOn w:val="a"/>
    <w:link w:val="ad"/>
    <w:rsid w:val="0048343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8343E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rsid w:val="00E50499"/>
    <w:rPr>
      <w:sz w:val="24"/>
      <w:szCs w:val="24"/>
    </w:rPr>
  </w:style>
  <w:style w:type="paragraph" w:customStyle="1" w:styleId="Standard">
    <w:name w:val="Standard"/>
    <w:rsid w:val="002A6FB0"/>
    <w:pPr>
      <w:suppressAutoHyphens/>
      <w:autoSpaceDN w:val="0"/>
      <w:ind w:firstLine="709"/>
      <w:jc w:val="both"/>
      <w:textAlignment w:val="baseline"/>
    </w:pPr>
    <w:rPr>
      <w:kern w:val="3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2A6F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A6FB0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9">
    <w:name w:val="endnote text"/>
    <w:basedOn w:val="a"/>
    <w:link w:val="aa"/>
    <w:rsid w:val="00A16F04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A16F04"/>
  </w:style>
  <w:style w:type="paragraph" w:styleId="ab">
    <w:name w:val="Normal (Web)"/>
    <w:basedOn w:val="a"/>
    <w:uiPriority w:val="99"/>
    <w:rsid w:val="00A16F04"/>
    <w:pPr>
      <w:spacing w:before="100" w:beforeAutospacing="1" w:after="119"/>
    </w:pPr>
  </w:style>
  <w:style w:type="character" w:customStyle="1" w:styleId="a4">
    <w:name w:val="Верхний колонтитул Знак"/>
    <w:basedOn w:val="a0"/>
    <w:link w:val="a3"/>
    <w:uiPriority w:val="99"/>
    <w:rsid w:val="00694243"/>
    <w:rPr>
      <w:sz w:val="24"/>
      <w:szCs w:val="24"/>
    </w:rPr>
  </w:style>
  <w:style w:type="paragraph" w:styleId="ac">
    <w:name w:val="Balloon Text"/>
    <w:basedOn w:val="a"/>
    <w:link w:val="ad"/>
    <w:rsid w:val="0048343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8343E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rsid w:val="00E50499"/>
    <w:rPr>
      <w:sz w:val="24"/>
      <w:szCs w:val="24"/>
    </w:rPr>
  </w:style>
  <w:style w:type="paragraph" w:customStyle="1" w:styleId="Standard">
    <w:name w:val="Standard"/>
    <w:rsid w:val="002A6FB0"/>
    <w:pPr>
      <w:suppressAutoHyphens/>
      <w:autoSpaceDN w:val="0"/>
      <w:ind w:firstLine="709"/>
      <w:jc w:val="both"/>
      <w:textAlignment w:val="baseline"/>
    </w:pPr>
    <w:rPr>
      <w:kern w:val="3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2A6F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A6FB0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43;&#1088;&#1072;&#1085;&#1080;&#1094;&#1099;&#1054;&#1073;&#1098;&#1077;&#1082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A7A2F-102E-41A4-BF45-246271879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ГраницыОбъекта.dot</Template>
  <TotalTime>186</TotalTime>
  <Pages>1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PBPROG121</dc:creator>
  <cp:lastModifiedBy>user</cp:lastModifiedBy>
  <cp:revision>36</cp:revision>
  <cp:lastPrinted>2023-04-26T04:02:00Z</cp:lastPrinted>
  <dcterms:created xsi:type="dcterms:W3CDTF">2022-03-02T09:23:00Z</dcterms:created>
  <dcterms:modified xsi:type="dcterms:W3CDTF">2023-05-10T11:04:00Z</dcterms:modified>
</cp:coreProperties>
</file>